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7A592" w14:textId="290AA269" w:rsidR="00754E2B" w:rsidRDefault="004B2E75" w:rsidP="00C6554A">
      <w:pPr>
        <w:pStyle w:val="a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0555E9" wp14:editId="4D4DAD48">
                <wp:simplePos x="0" y="0"/>
                <wp:positionH relativeFrom="column">
                  <wp:posOffset>-1164853</wp:posOffset>
                </wp:positionH>
                <wp:positionV relativeFrom="paragraph">
                  <wp:posOffset>-114718</wp:posOffset>
                </wp:positionV>
                <wp:extent cx="8816975" cy="10171722"/>
                <wp:effectExtent l="0" t="0" r="3175" b="1270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6975" cy="10171722"/>
                          <a:chOff x="0" y="0"/>
                          <a:chExt cx="8816975" cy="10171722"/>
                        </a:xfrm>
                      </wpg:grpSpPr>
                      <pic:pic xmlns:pic="http://schemas.openxmlformats.org/drawingml/2006/picture">
                        <pic:nvPicPr>
                          <pic:cNvPr id="3" name="図 3" descr="フリーイラスト タータンチェック柄の飾り枠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" b="86624"/>
                          <a:stretch/>
                        </pic:blipFill>
                        <pic:spPr bwMode="auto">
                          <a:xfrm>
                            <a:off x="0" y="0"/>
                            <a:ext cx="881697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 descr="https://2.bp.blogspot.com/-_MZSUPfN5kY/UyrZwbbNI1I/AAAAAAAAeYg/U6g7RSRedYg/s800/tatemono_tosyokan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634" y="6668429"/>
                            <a:ext cx="143256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フリーイラスト タータンチェック柄の飾り枠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" b="93704"/>
                          <a:stretch/>
                        </pic:blipFill>
                        <pic:spPr bwMode="auto">
                          <a:xfrm>
                            <a:off x="713678" y="7649736"/>
                            <a:ext cx="736727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" name="グループ化 14"/>
                        <wpg:cNvGrpSpPr/>
                        <wpg:grpSpPr>
                          <a:xfrm>
                            <a:off x="4438185" y="9433932"/>
                            <a:ext cx="2186940" cy="483216"/>
                            <a:chOff x="0" y="0"/>
                            <a:chExt cx="2186940" cy="483235"/>
                          </a:xfrm>
                        </wpg:grpSpPr>
                        <pic:pic xmlns:pic="http://schemas.openxmlformats.org/drawingml/2006/picture">
                          <pic:nvPicPr>
                            <pic:cNvPr id="29" name="図 29" descr="C:\Users\ilis\Desktop\publicdomainq-0029394buouua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191" b="85430"/>
                            <a:stretch/>
                          </pic:blipFill>
                          <pic:spPr bwMode="auto">
                            <a:xfrm>
                              <a:off x="0" y="0"/>
                              <a:ext cx="209931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5" name="テキスト ボックス 225"/>
                          <wps:cNvSpPr txBox="1"/>
                          <wps:spPr>
                            <a:xfrm>
                              <a:off x="9525" y="47625"/>
                              <a:ext cx="15240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4FD13B" w14:textId="77777777" w:rsidR="00417DAB" w:rsidRPr="00C86D62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rFonts w:ascii="HGPｺﾞｼｯｸM" w:eastAsia="HGPｺﾞｼｯｸM"/>
                                    <w:color w:val="auto"/>
                                    <w:w w:val="90"/>
                                    <w:sz w:val="20"/>
                                  </w:rPr>
                                </w:pPr>
                                <w:r w:rsidRPr="00C86D62">
                                  <w:rPr>
                                    <w:rFonts w:ascii="HGPｺﾞｼｯｸM" w:eastAsia="HGPｺﾞｼｯｸM" w:hint="eastAsia"/>
                                    <w:color w:val="auto"/>
                                    <w:w w:val="90"/>
                                    <w:sz w:val="20"/>
                                  </w:rPr>
                                  <w:t>かかみがはら電子図書館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図 227" descr="https://1.bp.blogspot.com/-B_tWiFr1MFA/XTPn_a5E0UI/AAAAAAABTvA/N5551DhLyXYlLSNoSoiPeo-F-Ph6i0EwACLcBGAs/s800/computer_cursor_arrow_black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219799">
                              <a:off x="1914525" y="133350"/>
                              <a:ext cx="272415" cy="349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29" name="テキスト ボックス 229"/>
                        <wps:cNvSpPr txBox="1"/>
                        <wps:spPr>
                          <a:xfrm>
                            <a:off x="1092819" y="8251902"/>
                            <a:ext cx="3239770" cy="1726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1A94D5" w14:textId="77777777" w:rsidR="00417DAB" w:rsidRPr="00C86D62" w:rsidRDefault="00417DAB" w:rsidP="00417DAB">
                              <w:pPr>
                                <w:adjustRightInd w:val="0"/>
                                <w:snapToGrid w:val="0"/>
                                <w:spacing w:after="100"/>
                                <w:rPr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F015DA">
                                <w:rPr>
                                  <w:rFonts w:hint="eastAsia"/>
                                  <w:color w:val="auto"/>
                                  <w:sz w:val="32"/>
                                  <w:szCs w:val="32"/>
                                  <w:shd w:val="pct15" w:color="auto" w:fill="FFFFFF"/>
                                </w:rPr>
                                <w:t>問い合わせ</w:t>
                              </w:r>
                            </w:p>
                            <w:p w14:paraId="4BCC8565" w14:textId="77777777" w:rsidR="00417DAB" w:rsidRPr="00FA49CF" w:rsidRDefault="00417DAB" w:rsidP="00417DAB">
                              <w:pPr>
                                <w:adjustRightInd w:val="0"/>
                                <w:snapToGrid w:val="0"/>
                                <w:spacing w:before="0" w:after="100"/>
                                <w:rPr>
                                  <w:color w:val="auto"/>
                                  <w:sz w:val="24"/>
                                </w:rPr>
                              </w:pPr>
                              <w:r w:rsidRPr="00FA49CF">
                                <w:rPr>
                                  <w:rFonts w:hint="eastAsia"/>
                                  <w:color w:val="auto"/>
                                  <w:sz w:val="24"/>
                                </w:rPr>
                                <w:t>各務原市立中央図書館</w:t>
                              </w:r>
                            </w:p>
                            <w:p w14:paraId="0026619E" w14:textId="77777777" w:rsidR="00417DAB" w:rsidRPr="00C86D62" w:rsidRDefault="00417DAB" w:rsidP="00417DAB">
                              <w:pPr>
                                <w:adjustRightInd w:val="0"/>
                                <w:snapToGrid w:val="0"/>
                                <w:spacing w:before="40" w:after="40"/>
                                <w:ind w:firstLineChars="100" w:firstLine="220"/>
                                <w:rPr>
                                  <w:color w:val="auto"/>
                                </w:rPr>
                              </w:pPr>
                              <w:r w:rsidRPr="00C86D62">
                                <w:rPr>
                                  <w:color w:val="auto"/>
                                </w:rPr>
                                <w:t>〒504-0911 各務原市那加門前町3丁目1-3</w:t>
                              </w:r>
                            </w:p>
                            <w:p w14:paraId="5B7B896B" w14:textId="77777777" w:rsidR="00417DAB" w:rsidRPr="00C86D62" w:rsidRDefault="00417DAB" w:rsidP="00417DAB">
                              <w:pPr>
                                <w:adjustRightInd w:val="0"/>
                                <w:snapToGrid w:val="0"/>
                                <w:spacing w:before="40" w:after="40"/>
                                <w:ind w:firstLineChars="200" w:firstLine="440"/>
                                <w:rPr>
                                  <w:color w:val="auto"/>
                                </w:rPr>
                              </w:pPr>
                              <w:r w:rsidRPr="00C86D62">
                                <w:rPr>
                                  <w:color w:val="auto"/>
                                </w:rPr>
                                <w:t xml:space="preserve">TEL：058-383-1122　</w:t>
                              </w:r>
                            </w:p>
                            <w:p w14:paraId="2D53AF5B" w14:textId="77777777" w:rsidR="00417DAB" w:rsidRPr="00C86D62" w:rsidRDefault="00417DAB" w:rsidP="00417DAB">
                              <w:pPr>
                                <w:adjustRightInd w:val="0"/>
                                <w:snapToGrid w:val="0"/>
                                <w:spacing w:before="40" w:after="40"/>
                                <w:ind w:firstLineChars="200" w:firstLine="440"/>
                                <w:rPr>
                                  <w:color w:val="auto"/>
                                </w:rPr>
                              </w:pPr>
                              <w:r w:rsidRPr="00C86D62">
                                <w:rPr>
                                  <w:color w:val="auto"/>
                                </w:rPr>
                                <w:t xml:space="preserve">FAX：058-371-1145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図 230" descr="\\LS520DNB02E\Public\各務原図書館共有ファイル\★マーケット日和・本の街かかみがはら\ブッキィ\ブッキィ（カラー・文字抜き）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468" y="7783551"/>
                            <a:ext cx="68072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テキスト ボックス 282"/>
                        <wps:cNvSpPr txBox="1"/>
                        <wps:spPr>
                          <a:xfrm>
                            <a:off x="5330283" y="8586439"/>
                            <a:ext cx="676275" cy="3524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7B03FB" w14:textId="77777777" w:rsidR="00417DAB" w:rsidRPr="00C86D62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40" w:lineRule="auto"/>
                                <w:rPr>
                                  <w:color w:val="auto"/>
                                  <w:sz w:val="21"/>
                                </w:rPr>
                              </w:pPr>
                              <w:r w:rsidRPr="00C86D62">
                                <w:rPr>
                                  <w:rFonts w:hint="eastAsia"/>
                                  <w:color w:val="auto"/>
                                  <w:sz w:val="21"/>
                                </w:rPr>
                                <w:t>ブッキィ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テキスト ボックス 283"/>
                        <wps:cNvSpPr txBox="1"/>
                        <wps:spPr>
                          <a:xfrm>
                            <a:off x="4259766" y="8586439"/>
                            <a:ext cx="3537585" cy="1585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54B0CA" w14:textId="77777777" w:rsidR="00417DAB" w:rsidRPr="00F015DA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76" w:lineRule="auto"/>
                                <w:rPr>
                                  <w:color w:val="auto"/>
                                  <w:sz w:val="32"/>
                                  <w:szCs w:val="32"/>
                                  <w:shd w:val="pct15" w:color="auto" w:fill="FFFFFF"/>
                                </w:rPr>
                              </w:pPr>
                              <w:r w:rsidRPr="00F015DA">
                                <w:rPr>
                                  <w:rFonts w:hint="eastAsia"/>
                                  <w:color w:val="auto"/>
                                  <w:sz w:val="32"/>
                                  <w:szCs w:val="32"/>
                                  <w:shd w:val="pct15" w:color="auto" w:fill="FFFFFF"/>
                                </w:rPr>
                                <w:t>アクセス</w:t>
                              </w:r>
                            </w:p>
                            <w:p w14:paraId="5C0F11EB" w14:textId="24EF4317" w:rsidR="00417DAB" w:rsidRPr="004B2E75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76" w:lineRule="auto"/>
                                <w:rPr>
                                  <w:color w:val="auto"/>
                                  <w:u w:val="single"/>
                                </w:rPr>
                              </w:pPr>
                              <w:r w:rsidRPr="004B2E75">
                                <w:rPr>
                                  <w:rFonts w:hint="eastAsia"/>
                                  <w:color w:val="auto"/>
                                  <w:u w:val="single"/>
                                </w:rPr>
                                <w:t xml:space="preserve">　</w:t>
                              </w:r>
                              <w:r w:rsidR="000968D3" w:rsidRPr="004B2E75">
                                <w:rPr>
                                  <w:rFonts w:hint="eastAsia"/>
                                  <w:u w:val="single"/>
                                </w:rPr>
                                <w:t>http</w:t>
                              </w:r>
                              <w:r w:rsidR="000968D3" w:rsidRPr="004B2E75">
                                <w:rPr>
                                  <w:u w:val="single"/>
                                </w:rPr>
                                <w:t>s</w:t>
                              </w:r>
                              <w:r w:rsidR="000968D3" w:rsidRPr="004B2E75">
                                <w:rPr>
                                  <w:rFonts w:hint="eastAsia"/>
                                  <w:u w:val="single"/>
                                </w:rPr>
                                <w:t>:</w:t>
                              </w:r>
                              <w:r w:rsidR="000968D3" w:rsidRPr="004B2E75">
                                <w:rPr>
                                  <w:u w:val="single"/>
                                </w:rPr>
                                <w:t>//w</w:t>
                              </w:r>
                              <w:r w:rsidR="004B2E75" w:rsidRPr="004B2E75">
                                <w:rPr>
                                  <w:u w:val="single"/>
                                </w:rPr>
                                <w:t>eb</w:t>
                              </w:r>
                              <w:r w:rsidR="000968D3" w:rsidRPr="004B2E75">
                                <w:rPr>
                                  <w:u w:val="single"/>
                                </w:rPr>
                                <w:t>.d-</w:t>
                              </w:r>
                              <w:r w:rsidR="000968D3" w:rsidRPr="004B2E75">
                                <w:rPr>
                                  <w:rFonts w:hint="eastAsia"/>
                                  <w:u w:val="single"/>
                                </w:rPr>
                                <w:t>library</w:t>
                              </w:r>
                              <w:r w:rsidR="000968D3" w:rsidRPr="004B2E75">
                                <w:rPr>
                                  <w:u w:val="single"/>
                                </w:rPr>
                                <w:t>.jp/kakami/g0101/top/</w:t>
                              </w:r>
                              <w:bookmarkStart w:id="0" w:name="_Hlk80343605"/>
                              <w:bookmarkStart w:id="1" w:name="_Hlk80343606"/>
                            </w:p>
                            <w:p w14:paraId="3C5A457D" w14:textId="16613CE7" w:rsidR="000968D3" w:rsidRDefault="000968D3" w:rsidP="00417DAB">
                              <w:pPr>
                                <w:adjustRightInd w:val="0"/>
                                <w:snapToGrid w:val="0"/>
                                <w:spacing w:before="0" w:after="0" w:line="276" w:lineRule="auto"/>
                                <w:rPr>
                                  <w:color w:val="auto"/>
                                </w:rPr>
                              </w:pPr>
                            </w:p>
                            <w:p w14:paraId="492F4AB9" w14:textId="22CB0849" w:rsidR="00417DAB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76" w:lineRule="auto"/>
                                <w:rPr>
                                  <w:color w:val="auto"/>
                                </w:rPr>
                              </w:pPr>
                            </w:p>
                            <w:p w14:paraId="62099E5A" w14:textId="014D303D" w:rsidR="000968D3" w:rsidRPr="00C86D62" w:rsidRDefault="000968D3" w:rsidP="000968D3">
                              <w:pPr>
                                <w:adjustRightInd w:val="0"/>
                                <w:snapToGrid w:val="0"/>
                                <w:spacing w:before="0" w:after="0" w:line="276" w:lineRule="auto"/>
                                <w:ind w:firstLineChars="400" w:firstLine="880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</w:rPr>
                                <w:t>くわしくは、裏面を</w:t>
                              </w:r>
                              <w:r>
                                <w:rPr>
                                  <w:color w:val="auto"/>
                                </w:rPr>
                                <w:t>…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正方形/長方形 284"/>
                        <wps:cNvSpPr/>
                        <wps:spPr>
                          <a:xfrm>
                            <a:off x="3523785" y="3947532"/>
                            <a:ext cx="1952625" cy="15810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円/楕円 244"/>
                        <wps:cNvSpPr/>
                        <wps:spPr>
                          <a:xfrm>
                            <a:off x="3389970" y="3791414"/>
                            <a:ext cx="742950" cy="74292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5279B1" w14:textId="77777777" w:rsidR="00417DAB" w:rsidRPr="00934559" w:rsidRDefault="00417DAB" w:rsidP="00417DA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FFFF" w:themeColor="background1"/>
                                  <w:sz w:val="48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正方形/長方形 286"/>
                        <wps:cNvSpPr/>
                        <wps:spPr>
                          <a:xfrm>
                            <a:off x="5709424" y="4081346"/>
                            <a:ext cx="1952625" cy="16198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円/楕円 246"/>
                        <wps:cNvSpPr/>
                        <wps:spPr>
                          <a:xfrm>
                            <a:off x="5575609" y="3947532"/>
                            <a:ext cx="742950" cy="74292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35704" w14:textId="77777777" w:rsidR="00417DAB" w:rsidRPr="00934559" w:rsidRDefault="00417DAB" w:rsidP="00417DA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FFFF" w:themeColor="background1"/>
                                  <w:sz w:val="48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図 96" descr="https://1.bp.blogspot.com/-gpe4ZQNceqw/VvvnR7drpQI/AAAAAAAA5VM/sCPC5oHOGIEpoy7vz9afrchE13OTP3lHA/s800/pose_motsu_card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848" y="6110868"/>
                            <a:ext cx="119062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図 97" descr="https://4.bp.blogspot.com/-qKN4mN1C60w/VkLHUEzxqfI/AAAAAAAA0U4/ZTROn0ydo6w/s800/friends_kids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348975" y="6891453"/>
                            <a:ext cx="115062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図 98" descr="https://4.bp.blogspot.com/-xeVQS2bv_z4/UzoZvIqtp_I/AAAAAAAAes4/-YN1zBObMUg/s800/hashiru_boy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083" y="6891453"/>
                            <a:ext cx="71818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図 99" descr="https://3.bp.blogspot.com/-7B3DfYVQnHo/WCqd_H1e3jI/AAAAAAAA_rk/YkyZVFgaU3sHKHrpCghNbJCnr5tlRESbACLcB/s800/tsuugaku_jitensya_girl_sailor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412273" y="6713034"/>
                            <a:ext cx="89725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図 100" descr="https://3.bp.blogspot.com/-_t105PDFMl4/WR_LHiyapRI/AAAAAAABEds/xAtc3dg1NvkwtXv92BL475SJwkf9-35tQCLcB/s800/run_cat_smile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731" y="7292897"/>
                            <a:ext cx="5416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テキスト ボックス 101"/>
                        <wps:cNvSpPr txBox="1"/>
                        <wps:spPr>
                          <a:xfrm>
                            <a:off x="892097" y="5776332"/>
                            <a:ext cx="6762422" cy="7511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FDF485" w14:textId="77777777" w:rsidR="00417DAB" w:rsidRDefault="00417DAB" w:rsidP="00417DAB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市内在住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各務原市図書館</w:t>
                              </w:r>
                              <w:r w:rsidRPr="009924ED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利用</w:t>
                              </w:r>
                              <w:r w:rsidRPr="009924ED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カード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お持ちの方に</w:t>
                              </w:r>
                            </w:p>
                            <w:p w14:paraId="269A5168" w14:textId="77777777" w:rsidR="00417DAB" w:rsidRPr="009924ED" w:rsidRDefault="00417DAB" w:rsidP="00417DAB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ご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利用いただけます。持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っていない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方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今すぐ</w:t>
                              </w:r>
                              <w:r w:rsidRPr="009924ED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近</w:t>
                              </w:r>
                              <w:r w:rsidRPr="009924E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くの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図書館</w:t>
                              </w:r>
                              <w:r w:rsidRPr="009924E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へ</w:t>
                              </w:r>
                              <w:r w:rsidRPr="009924ED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835D00" w:themeColor="accent3" w:themeShade="80"/>
                                  <w:sz w:val="30"/>
                                  <w:szCs w:val="30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正方形/長方形 102"/>
                        <wps:cNvSpPr/>
                        <wps:spPr>
                          <a:xfrm>
                            <a:off x="1271239" y="3746810"/>
                            <a:ext cx="1952625" cy="15810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円/楕円 254"/>
                        <wps:cNvSpPr/>
                        <wps:spPr>
                          <a:xfrm>
                            <a:off x="1182029" y="3590693"/>
                            <a:ext cx="742950" cy="74292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31DA60" w14:textId="77777777" w:rsidR="00417DAB" w:rsidRPr="00934559" w:rsidRDefault="00417DAB" w:rsidP="00417DA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FFFF" w:themeColor="background1"/>
                                  <w:sz w:val="48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図 104" descr="https://1.bp.blogspot.com/-xBKXociqKzQ/XVKfkl6w6uI/AAAAAAABUCw/1vJ0JG2esBIMDrbUZizP4S3R_NQ8C6F-QCLcBGAs/s1600/bg_moon_sky_mikadu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12" r="6431" b="27448"/>
                          <a:stretch/>
                        </pic:blipFill>
                        <pic:spPr bwMode="auto">
                          <a:xfrm>
                            <a:off x="2653990" y="4371278"/>
                            <a:ext cx="853440" cy="106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図 105" descr="https://3.bp.blogspot.com/-jiU8PYnS5eE/U8XlV5Hl27I/AAAAAAAAi9U/0qN8oM7F1Pc/s800/smart_phone_boy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756" y="4460488"/>
                            <a:ext cx="75819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6" name="グループ化 106"/>
                        <wpg:cNvGrpSpPr/>
                        <wpg:grpSpPr>
                          <a:xfrm rot="719289">
                            <a:off x="6562957" y="3893169"/>
                            <a:ext cx="690880" cy="987386"/>
                            <a:chOff x="0" y="0"/>
                            <a:chExt cx="690880" cy="987425"/>
                          </a:xfrm>
                        </wpg:grpSpPr>
                        <pic:pic xmlns:pic="http://schemas.openxmlformats.org/drawingml/2006/picture">
                          <pic:nvPicPr>
                            <pic:cNvPr id="107" name="図 107" descr="https://3.bp.blogspot.com/-swZ71wjMAE8/XGjxvbZeGAI/AAAAAAABRbU/UrY2q58Xur0xbMHS0nZXh9_N_bGJnfG_QCLcBGAs/s800/computer_tablet1_blank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0880" cy="987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8" name="図 108" descr="https://2.bp.blogspot.com/-5bzoU9MW5eI/VbnRa8fJ3JI/AAAAAAAAwKo/hCf0MxHu1zo/s800/book_hondana_syodana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92" t="30021" r="39942" b="8627"/>
                            <a:stretch/>
                          </pic:blipFill>
                          <pic:spPr bwMode="auto">
                            <a:xfrm>
                              <a:off x="54731" y="99377"/>
                              <a:ext cx="575945" cy="803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" name="図 109" descr="https://3.bp.blogspot.com/-G8t4htGXy8g/VXOUdjGtGhI/AAAAAAAAuLI/wU6gnpTOrYA/s800/smartphone_app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62" t="43377" r="24727" b="31168"/>
                          <a:stretch/>
                        </pic:blipFill>
                        <pic:spPr bwMode="auto">
                          <a:xfrm>
                            <a:off x="7069873" y="4415883"/>
                            <a:ext cx="4210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" name="テキスト ボックス 110"/>
                        <wps:cNvSpPr txBox="1"/>
                        <wps:spPr>
                          <a:xfrm>
                            <a:off x="1159727" y="2877014"/>
                            <a:ext cx="6267450" cy="863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935550" w14:textId="77777777" w:rsidR="00417DAB" w:rsidRPr="00DB2EA6" w:rsidRDefault="00417DAB" w:rsidP="00417DAB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 w:rsidRPr="00DB2EA6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電子図書館</w:t>
                              </w:r>
                              <w:r w:rsidRPr="00DB2EA6"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」を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使</w:t>
                              </w:r>
                              <w:r w:rsidRPr="00DB2EA6"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えば、</w:t>
                              </w:r>
                              <w:r w:rsidRPr="00DB2EA6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パソコン・スマートフォン・タブレットで</w:t>
                              </w:r>
                            </w:p>
                            <w:p w14:paraId="273CBFFF" w14:textId="77777777" w:rsidR="00417DAB" w:rsidRPr="00DB2EA6" w:rsidRDefault="00417DAB" w:rsidP="00417DAB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いつでも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どこでも電子書籍</w:t>
                              </w:r>
                              <w:r w:rsidRPr="00DB2EA6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む</w:t>
                              </w:r>
                              <w:r w:rsidRPr="00DB2EA6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ことができます。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テキスト ボックス 111"/>
                        <wps:cNvSpPr txBox="1"/>
                        <wps:spPr>
                          <a:xfrm>
                            <a:off x="5754029" y="4906536"/>
                            <a:ext cx="1848485" cy="760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E5C9F" w14:textId="77777777" w:rsidR="00417DAB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28" w:lineRule="auto"/>
                                <w:jc w:val="center"/>
                                <w:rPr>
                                  <w:color w:val="1AB39F" w:themeColor="accent6"/>
                                  <w:sz w:val="28"/>
                                </w:rPr>
                              </w:pPr>
                              <w:r>
                                <w:rPr>
                                  <w:color w:val="1AB39F" w:themeColor="accent6"/>
                                  <w:sz w:val="28"/>
                                </w:rPr>
                                <w:t>貸出冊数・2冊まで</w:t>
                              </w:r>
                            </w:p>
                            <w:p w14:paraId="36542870" w14:textId="77777777" w:rsidR="00417DAB" w:rsidRPr="00D835E8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28" w:lineRule="auto"/>
                                <w:jc w:val="center"/>
                                <w:rPr>
                                  <w:color w:val="1AB39F" w:themeColor="accent6"/>
                                  <w:sz w:val="28"/>
                                </w:rPr>
                              </w:pPr>
                              <w:r>
                                <w:rPr>
                                  <w:color w:val="1AB39F" w:themeColor="accent6"/>
                                  <w:sz w:val="28"/>
                                </w:rPr>
                                <w:t>貸出期間・2週間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テキスト ボックス 112"/>
                        <wps:cNvSpPr txBox="1"/>
                        <wps:spPr>
                          <a:xfrm>
                            <a:off x="1293541" y="4482790"/>
                            <a:ext cx="1295400" cy="79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02102" w14:textId="77777777" w:rsidR="00417DAB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40" w:lineRule="auto"/>
                                <w:rPr>
                                  <w:sz w:val="20"/>
                                </w:rPr>
                              </w:pPr>
                              <w:r w:rsidRPr="00BB067C">
                                <w:rPr>
                                  <w:rFonts w:hint="eastAsia"/>
                                  <w:sz w:val="20"/>
                                </w:rPr>
                                <w:t>●</w:t>
                              </w:r>
                              <w:r>
                                <w:rPr>
                                  <w:sz w:val="20"/>
                                </w:rPr>
                                <w:t>家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でも</w:t>
                              </w:r>
                              <w:r>
                                <w:rPr>
                                  <w:sz w:val="20"/>
                                </w:rPr>
                                <w:t>外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でも、</w:t>
                              </w:r>
                              <w:r>
                                <w:rPr>
                                  <w:sz w:val="20"/>
                                </w:rPr>
                                <w:t>好きな時間に読むことが</w:t>
                              </w:r>
                            </w:p>
                            <w:p w14:paraId="7B1F3F23" w14:textId="77777777" w:rsidR="00417DAB" w:rsidRPr="00BB067C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できるよ。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テキスト ボックス 113"/>
                        <wps:cNvSpPr txBox="1"/>
                        <wps:spPr>
                          <a:xfrm>
                            <a:off x="1895707" y="3791414"/>
                            <a:ext cx="1390650" cy="657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C613C1" w14:textId="77777777" w:rsidR="00417DAB" w:rsidRPr="00D835E8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04" w:lineRule="auto"/>
                                <w:jc w:val="center"/>
                                <w:rPr>
                                  <w:color w:val="1AB39F" w:themeColor="accent6"/>
                                  <w:sz w:val="28"/>
                                </w:rPr>
                              </w:pPr>
                              <w:r w:rsidRPr="00D835E8">
                                <w:rPr>
                                  <w:rFonts w:hint="eastAsia"/>
                                  <w:color w:val="1AB39F" w:themeColor="accent6"/>
                                  <w:sz w:val="28"/>
                                </w:rPr>
                                <w:t>いつでも、どこでも</w:t>
                              </w:r>
                            </w:p>
                            <w:p w14:paraId="61F0BEA2" w14:textId="2B84B12F" w:rsidR="00417DAB" w:rsidRPr="00D835E8" w:rsidRDefault="00F83776" w:rsidP="00417DAB">
                              <w:pPr>
                                <w:adjustRightInd w:val="0"/>
                                <w:snapToGrid w:val="0"/>
                                <w:spacing w:before="0" w:after="0" w:line="228" w:lineRule="auto"/>
                                <w:jc w:val="center"/>
                                <w:rPr>
                                  <w:color w:val="1AB39F" w:themeColor="accent6"/>
                                  <w:sz w:val="28"/>
                                </w:rPr>
                              </w:pPr>
                              <w:r>
                                <w:rPr>
                                  <w:color w:val="1AB39F" w:themeColor="accent6"/>
                                  <w:sz w:val="28"/>
                                </w:rPr>
                                <w:t>本</w:t>
                              </w:r>
                              <w:r w:rsidRPr="00D835E8">
                                <w:rPr>
                                  <w:rFonts w:hint="eastAsia"/>
                                  <w:color w:val="1AB39F" w:themeColor="accent6"/>
                                  <w:sz w:val="28"/>
                                </w:rPr>
                                <w:t>が</w:t>
                              </w:r>
                              <w:r>
                                <w:rPr>
                                  <w:color w:val="1AB39F" w:themeColor="accent6"/>
                                  <w:sz w:val="28"/>
                                </w:rPr>
                                <w:t>読</w:t>
                              </w:r>
                              <w:r w:rsidR="00417DAB" w:rsidRPr="00D835E8">
                                <w:rPr>
                                  <w:rFonts w:hint="eastAsia"/>
                                  <w:color w:val="1AB39F" w:themeColor="accent6"/>
                                  <w:sz w:val="28"/>
                                </w:rPr>
                                <w:t>める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図 114" descr="歩く男性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159727" y="6467707"/>
                            <a:ext cx="7950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図 115" descr="http://blog-imgs-77.fc2.com/m/a/t/materialsozai222/blog_import_54af284572179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75426">
                            <a:off x="5769827" y="7703634"/>
                            <a:ext cx="170815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テキスト ボックス 116"/>
                        <wps:cNvSpPr txBox="1"/>
                        <wps:spPr>
                          <a:xfrm>
                            <a:off x="5776331" y="7939668"/>
                            <a:ext cx="1758462" cy="823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CE3FDD" w14:textId="77777777" w:rsidR="00417DAB" w:rsidRPr="00E46B6D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76" w:lineRule="auto"/>
                                <w:jc w:val="center"/>
                                <w:rPr>
                                  <w:color w:val="auto"/>
                                  <w:sz w:val="20"/>
                                </w:rPr>
                              </w:pPr>
                              <w:r w:rsidRPr="00E46B6D">
                                <w:rPr>
                                  <w:color w:val="auto"/>
                                  <w:sz w:val="20"/>
                                </w:rPr>
                                <w:t>返却日</w:t>
                              </w:r>
                              <w:r w:rsidRPr="00E46B6D">
                                <w:rPr>
                                  <w:rFonts w:hint="eastAsia"/>
                                  <w:color w:val="auto"/>
                                  <w:sz w:val="20"/>
                                </w:rPr>
                                <w:t>が過ぎたら、</w:t>
                              </w:r>
                              <w:r w:rsidRPr="00E46B6D">
                                <w:rPr>
                                  <w:color w:val="auto"/>
                                  <w:sz w:val="20"/>
                                </w:rPr>
                                <w:t>自動</w:t>
                              </w:r>
                              <w:r w:rsidRPr="00E46B6D">
                                <w:rPr>
                                  <w:rFonts w:hint="eastAsia"/>
                                  <w:color w:val="auto"/>
                                  <w:sz w:val="20"/>
                                </w:rPr>
                                <w:t>で</w:t>
                              </w:r>
                              <w:r w:rsidRPr="00E46B6D">
                                <w:rPr>
                                  <w:color w:val="auto"/>
                                  <w:sz w:val="20"/>
                                </w:rPr>
                                <w:t>返却してくれるので、返</w:t>
                              </w:r>
                              <w:r w:rsidRPr="00E46B6D">
                                <w:rPr>
                                  <w:rFonts w:hint="eastAsia"/>
                                  <w:color w:val="auto"/>
                                  <w:sz w:val="20"/>
                                </w:rPr>
                                <w:t>しわすれも</w:t>
                              </w:r>
                              <w:r w:rsidRPr="00E46B6D">
                                <w:rPr>
                                  <w:color w:val="auto"/>
                                  <w:sz w:val="20"/>
                                </w:rPr>
                                <w:t>心配</w:t>
                              </w:r>
                              <w:r w:rsidRPr="00E46B6D">
                                <w:rPr>
                                  <w:rFonts w:hint="eastAsia"/>
                                  <w:color w:val="auto"/>
                                  <w:sz w:val="20"/>
                                </w:rPr>
                                <w:t>ありません♪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テキスト ボックス 117"/>
                        <wps:cNvSpPr txBox="1"/>
                        <wps:spPr>
                          <a:xfrm>
                            <a:off x="4014439" y="4036741"/>
                            <a:ext cx="1275715" cy="657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4FA84" w14:textId="77777777" w:rsidR="00417DAB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04" w:lineRule="auto"/>
                                <w:jc w:val="right"/>
                                <w:rPr>
                                  <w:color w:val="1AB39F" w:themeColor="accent6"/>
                                  <w:sz w:val="28"/>
                                </w:rPr>
                              </w:pPr>
                              <w:r>
                                <w:rPr>
                                  <w:color w:val="1AB39F" w:themeColor="accent6"/>
                                  <w:sz w:val="28"/>
                                </w:rPr>
                                <w:t>動</w:t>
                              </w:r>
                              <w:r>
                                <w:rPr>
                                  <w:rFonts w:hint="eastAsia"/>
                                  <w:color w:val="1AB39F" w:themeColor="accent6"/>
                                  <w:sz w:val="28"/>
                                </w:rPr>
                                <w:t>く</w:t>
                              </w:r>
                              <w:r>
                                <w:rPr>
                                  <w:color w:val="1AB39F" w:themeColor="accent6"/>
                                  <w:sz w:val="28"/>
                                </w:rPr>
                                <w:t>絵本</w:t>
                              </w:r>
                              <w:r>
                                <w:rPr>
                                  <w:rFonts w:hint="eastAsia"/>
                                  <w:color w:val="1AB39F" w:themeColor="accent6"/>
                                  <w:sz w:val="28"/>
                                </w:rPr>
                                <w:t>＆</w:t>
                              </w:r>
                            </w:p>
                            <w:p w14:paraId="3CBB9642" w14:textId="77777777" w:rsidR="00417DAB" w:rsidRPr="00D835E8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04" w:lineRule="auto"/>
                                <w:jc w:val="right"/>
                                <w:rPr>
                                  <w:color w:val="1AB39F" w:themeColor="accent6"/>
                                  <w:sz w:val="28"/>
                                </w:rPr>
                              </w:pPr>
                              <w:r>
                                <w:rPr>
                                  <w:color w:val="1AB39F" w:themeColor="accent6"/>
                                  <w:sz w:val="28"/>
                                </w:rPr>
                                <w:t>音声付</w:t>
                              </w:r>
                              <w:r>
                                <w:rPr>
                                  <w:rFonts w:hint="eastAsia"/>
                                  <w:color w:val="1AB39F" w:themeColor="accent6"/>
                                  <w:sz w:val="28"/>
                                </w:rPr>
                                <w:t>き</w:t>
                              </w:r>
                              <w:r>
                                <w:rPr>
                                  <w:color w:val="1AB39F" w:themeColor="accent6"/>
                                  <w:sz w:val="28"/>
                                </w:rPr>
                                <w:t>書籍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テキスト ボックス 119"/>
                        <wps:cNvSpPr txBox="1"/>
                        <wps:spPr>
                          <a:xfrm>
                            <a:off x="2230244" y="780585"/>
                            <a:ext cx="4442460" cy="7905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0D7822A" w14:textId="77777777" w:rsidR="00417DAB" w:rsidRPr="002A2E5A" w:rsidRDefault="00417DAB" w:rsidP="00417D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color w:val="auto"/>
                                  <w:sz w:val="56"/>
                                </w:rPr>
                              </w:pPr>
                              <w:r w:rsidRPr="002A2E5A">
                                <w:rPr>
                                  <w:rFonts w:hint="eastAsia"/>
                                  <w:color w:val="auto"/>
                                  <w:sz w:val="56"/>
                                </w:rPr>
                                <w:t>かかみがはら</w:t>
                              </w:r>
                              <w:r w:rsidRPr="002A2E5A">
                                <w:rPr>
                                  <w:color w:val="auto"/>
                                  <w:sz w:val="56"/>
                                </w:rPr>
                                <w:t>電子図書館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図 121" descr="https://4.bp.blogspot.com/-aJjlevJyK9U/XGjx40QThrI/AAAAAAABRco/j9aRPnYHpX4PU6RZjhTWRh6_8xnPfbNEQCLcBGAs/s800/animal_chara_computer_azarashi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9424" y="1115122"/>
                            <a:ext cx="144843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図 120" descr="https://1.bp.blogspot.com/-P4jG5nU8Hyk/XTPoav7OUOI/AAAAAAABTyw/eYeXq6gC-Q8MlIysnRzPcXh-R43cILvsQCLcBGAs/s800/line_dots4_green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653990" y="1382751"/>
                            <a:ext cx="3531235" cy="7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テキスト ボックス 122"/>
                        <wps:cNvSpPr txBox="1"/>
                        <wps:spPr>
                          <a:xfrm>
                            <a:off x="1048214" y="1806497"/>
                            <a:ext cx="6480175" cy="11632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A974E7" w14:textId="77777777" w:rsidR="00417DAB" w:rsidRPr="002566E6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40" w:lineRule="auto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6600"/>
                                  <w:sz w:val="56"/>
                                </w:rPr>
                              </w:pPr>
                              <w:r w:rsidRPr="006D0227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EA157A" w:themeColor="accent2"/>
                                  <w:sz w:val="96"/>
                                </w:rPr>
                                <w:t>「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EA157A" w:themeColor="accent2"/>
                                  <w:sz w:val="96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94"/>
                                    <w:hpsBaseText w:val="96"/>
                                    <w:lid w:val="ja-JP"/>
                                  </w:rubyPr>
                                  <w:rt>
                                    <w:r w:rsidR="00417DAB" w:rsidRPr="00D835E8">
                                      <w:rPr>
                                        <w:rFonts w:ascii="HG丸ｺﾞｼｯｸM-PRO" w:eastAsia="HG丸ｺﾞｼｯｸM-PRO" w:hAnsi="HG丸ｺﾞｼｯｸM-PRO"/>
                                        <w:color w:val="EA157A" w:themeColor="accent2"/>
                                        <w:sz w:val="24"/>
                                      </w:rPr>
                                      <w:t>でんし</w:t>
                                    </w:r>
                                  </w:rt>
                                  <w:rubyBase>
                                    <w:r w:rsidR="00417DAB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EA157A" w:themeColor="accent2"/>
                                        <w:sz w:val="96"/>
                                      </w:rPr>
                                      <w:t>電子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EA157A" w:themeColor="accent2"/>
                                  <w:sz w:val="96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94"/>
                                    <w:hpsBaseText w:val="96"/>
                                    <w:lid w:val="ja-JP"/>
                                  </w:rubyPr>
                                  <w:rt>
                                    <w:r w:rsidR="00417DAB" w:rsidRPr="00D835E8">
                                      <w:rPr>
                                        <w:rFonts w:ascii="HG丸ｺﾞｼｯｸM-PRO" w:eastAsia="HG丸ｺﾞｼｯｸM-PRO" w:hAnsi="HG丸ｺﾞｼｯｸM-PRO"/>
                                        <w:color w:val="EA157A" w:themeColor="accent2"/>
                                        <w:sz w:val="24"/>
                                      </w:rPr>
                                      <w:t>としょかん</w:t>
                                    </w:r>
                                  </w:rt>
                                  <w:rubyBase>
                                    <w:r w:rsidR="00417DAB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EA157A" w:themeColor="accent2"/>
                                        <w:sz w:val="96"/>
                                      </w:rPr>
                                      <w:t>図書館</w:t>
                                    </w:r>
                                  </w:rubyBase>
                                </w:ruby>
                              </w:r>
                              <w:r w:rsidRPr="006D0227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EA157A" w:themeColor="accent2"/>
                                  <w:sz w:val="96"/>
                                </w:rPr>
                                <w:t>」</w:t>
                              </w:r>
                              <w:r w:rsidRPr="002566E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6600"/>
                                  <w:sz w:val="56"/>
                                </w:rPr>
                                <w:t>を楽しもう！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図 124" descr="https://1.bp.blogspot.com/-_CVATibRMZQ/XQjt4fzUmjI/AAAAAAABTNY/nprVPKTfsHcihF4py1KrLfIqioNc_c41gCLcBGAs/s800/animal_chara_smartphone_penguin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913756" y="1405053"/>
                            <a:ext cx="91821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6" name="グループ化 126"/>
                        <wpg:cNvGrpSpPr/>
                        <wpg:grpSpPr>
                          <a:xfrm>
                            <a:off x="1025912" y="602166"/>
                            <a:ext cx="1672590" cy="1337893"/>
                            <a:chOff x="161925" y="63770"/>
                            <a:chExt cx="1672895" cy="1337967"/>
                          </a:xfrm>
                        </wpg:grpSpPr>
                        <pic:pic xmlns:pic="http://schemas.openxmlformats.org/drawingml/2006/picture">
                          <pic:nvPicPr>
                            <pic:cNvPr id="288" name="図 288" descr="可愛い吹き出し/ガーリーティスト/無料イラスト素材 - イラスト無料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" y="63770"/>
                              <a:ext cx="1616710" cy="1337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" name="テキスト ボックス 289"/>
                          <wps:cNvSpPr txBox="1"/>
                          <wps:spPr>
                            <a:xfrm rot="21382670">
                              <a:off x="190955" y="324278"/>
                              <a:ext cx="1643865" cy="9349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F68E44" w14:textId="77777777" w:rsidR="00417DAB" w:rsidRPr="006E0579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425EA9" w:themeColor="accent5" w:themeShade="BF"/>
                                    <w:w w:val="80"/>
                                    <w:sz w:val="44"/>
                                  </w:rPr>
                                </w:pPr>
                                <w:r w:rsidRPr="006E057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425EA9" w:themeColor="accent5" w:themeShade="BF"/>
                                    <w:sz w:val="44"/>
                                  </w:rPr>
                                  <w:t>新刊本</w:t>
                                </w:r>
                              </w:p>
                              <w:p w14:paraId="76BCCA6D" w14:textId="77777777" w:rsidR="00417DAB" w:rsidRPr="006E0579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425EA9" w:themeColor="accent5" w:themeShade="BF"/>
                                    <w:sz w:val="44"/>
                                  </w:rPr>
                                </w:pPr>
                                <w:r w:rsidRPr="006E057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425EA9" w:themeColor="accent5" w:themeShade="BF"/>
                                    <w:w w:val="90"/>
                                    <w:sz w:val="44"/>
                                  </w:rPr>
                                  <w:t>随時</w:t>
                                </w:r>
                                <w:r w:rsidRPr="006E0579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425EA9" w:themeColor="accent5" w:themeShade="BF"/>
                                    <w:w w:val="90"/>
                                    <w:sz w:val="44"/>
                                  </w:rPr>
                                  <w:t>更新中</w:t>
                                </w:r>
                                <w:r w:rsidRPr="006E0579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425EA9" w:themeColor="accent5" w:themeShade="BF"/>
                                    <w:sz w:val="44"/>
                                  </w:rPr>
                                  <w:t>!!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" name="図 125" descr="https://1.bp.blogspot.com/-P4jG5nU8Hyk/XTPoav7OUOI/AAAAAAABTyw/eYeXq6gC-Q8MlIysnRzPcXh-R43cILvsQCLcBGAs/s800/line_dots4_green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631688" y="1382751"/>
                            <a:ext cx="3531235" cy="7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テキスト ボックス 118"/>
                        <wps:cNvSpPr txBox="1"/>
                        <wps:spPr>
                          <a:xfrm>
                            <a:off x="3523785" y="4683512"/>
                            <a:ext cx="1355725" cy="777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8048EF" w14:textId="77777777" w:rsidR="00417DAB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40" w:lineRule="auto"/>
                                <w:rPr>
                                  <w:sz w:val="20"/>
                                </w:rPr>
                              </w:pPr>
                              <w:r w:rsidRPr="00BB067C">
                                <w:rPr>
                                  <w:rFonts w:hint="eastAsia"/>
                                  <w:sz w:val="20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耳で聴ける本など</w:t>
                              </w:r>
                              <w:r>
                                <w:rPr>
                                  <w:sz w:val="20"/>
                                </w:rPr>
                                <w:t>、</w:t>
                              </w:r>
                            </w:p>
                            <w:p w14:paraId="6B7A9BF7" w14:textId="77777777" w:rsidR="00417DAB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紙の本とは違う</w:t>
                              </w:r>
                              <w:r>
                                <w:rPr>
                                  <w:sz w:val="20"/>
                                </w:rPr>
                                <w:t>読書</w:t>
                              </w:r>
                            </w:p>
                            <w:p w14:paraId="59BE33D6" w14:textId="77777777" w:rsidR="00417DAB" w:rsidRPr="00BB067C" w:rsidRDefault="00417DAB" w:rsidP="00417DAB">
                              <w:pPr>
                                <w:adjustRightInd w:val="0"/>
                                <w:snapToGrid w:val="0"/>
                                <w:spacing w:before="0"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が味わえます。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図 123" descr="https://3.bp.blogspot.com/-kqhsjCK5TjQ/V9vB-ZqEdRI/AAAAAAAA96g/TE7xeaTfoGU7csgH7u6CAZN8ZGpbyqGJwCLcB/s800/tv_wireless_display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11" b="15337"/>
                          <a:stretch/>
                        </pic:blipFill>
                        <pic:spPr bwMode="auto">
                          <a:xfrm>
                            <a:off x="4705814" y="4728117"/>
                            <a:ext cx="85344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7" name="テキスト ボックス 127"/>
                        <wps:cNvSpPr txBox="1"/>
                        <wps:spPr>
                          <a:xfrm>
                            <a:off x="2163336" y="223024"/>
                            <a:ext cx="4491533" cy="3869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93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AE9E06" w14:textId="77777777" w:rsidR="00417DAB" w:rsidRPr="00BB2E1C" w:rsidRDefault="00417DAB" w:rsidP="00417DAB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1AB39F" w:themeColor="accent6"/>
                                  <w:sz w:val="28"/>
                                  <w:szCs w:val="28"/>
                                </w:rPr>
                              </w:pPr>
                              <w:r w:rsidRPr="00BB2E1C">
                                <w:rPr>
                                  <w:rFonts w:ascii="HG丸ｺﾞｼｯｸM-PRO" w:eastAsia="HG丸ｺﾞｼｯｸM-PRO" w:hAnsi="HG丸ｺﾞｼｯｸM-PRO" w:hint="eastAsia"/>
                                  <w:color w:val="1AB39F" w:themeColor="accent6"/>
                                  <w:sz w:val="28"/>
                                  <w:szCs w:val="28"/>
                                </w:rPr>
                                <w:t>♦各務原市在住の方に、ご利用いただけます♦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874" y="9296864"/>
                            <a:ext cx="77533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555E9" id="グループ化 233" o:spid="_x0000_s1026" style="position:absolute;left:0;text-align:left;margin-left:-91.7pt;margin-top:-9.05pt;width:694.25pt;height:800.9pt;z-index:251661312" coordsize="88169,101717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フリーイラスト タータンチェック柄の飾り枠" style="position:absolute;width:88169;height:10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">
                  <v:imagedata r:id="rId33" o:title="フリーイラスト タータンチェック柄の飾り枠" croptop="381f" cropbottom="56770f"/>
                </v:shape>
                <v:shape id="図 6" o:spid="_x0000_s1028" type="#_x0000_t75" alt="https://2.bp.blogspot.com/-_MZSUPfN5kY/UyrZwbbNI1I/AAAAAAAAeYg/U6g7RSRedYg/s800/tatemono_tosyokan.png" style="position:absolute;left:57986;top:66684;width:14325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">
                  <v:imagedata r:id="rId34" o:title="tatemono_tosyokan"/>
                </v:shape>
                <v:shape id="図 7" o:spid="_x0000_s1029" type="#_x0000_t75" alt="フリーイラスト タータンチェック柄の飾り枠" style="position:absolute;left:7136;top:76497;width:7367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">
                  <v:imagedata r:id="rId33" o:title="フリーイラスト タータンチェック柄の飾り枠" croptop="381f" cropbottom="61410f"/>
                </v:shape>
                <v:group id="グループ化 14" o:spid="_x0000_s1030" style="position:absolute;left:44381;top:94339;width:21870;height:4832" coordsize="21869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図 29" o:spid="_x0000_s1031" type="#_x0000_t75" style="position:absolute;width:20993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">
                    <v:imagedata r:id="rId35" o:title="publicdomainq-0029394buouua" cropbottom="55987f" cropright="2091f" recolortarget="#004d62 [1447]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25" o:spid="_x0000_s1032" type="#_x0000_t202" style="position:absolute;left:95;top:476;width:152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  <v:textbox>
                      <w:txbxContent>
                        <w:p w14:paraId="484FD13B" w14:textId="77777777" w:rsidR="00417DAB" w:rsidRPr="00C86D62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rFonts w:ascii="HGPｺﾞｼｯｸM" w:eastAsia="HGPｺﾞｼｯｸM"/>
                              <w:color w:val="auto"/>
                              <w:w w:val="90"/>
                              <w:sz w:val="20"/>
                            </w:rPr>
                          </w:pPr>
                          <w:r w:rsidRPr="00C86D62">
                            <w:rPr>
                              <w:rFonts w:ascii="HGPｺﾞｼｯｸM" w:eastAsia="HGPｺﾞｼｯｸM" w:hint="eastAsia"/>
                              <w:color w:val="auto"/>
                              <w:w w:val="90"/>
                              <w:sz w:val="20"/>
                            </w:rPr>
                            <w:t>かかみがはら電子図書館</w:t>
                          </w:r>
                        </w:p>
                      </w:txbxContent>
                    </v:textbox>
                  </v:shape>
                  <v:shape id="図 227" o:spid="_x0000_s1033" type="#_x0000_t75" alt="https://1.bp.blogspot.com/-B_tWiFr1MFA/XTPn_a5E0UI/AAAAAAABTvA/N5551DhLyXYlLSNoSoiPeo-F-Ph6i0EwACLcBGAs/s800/computer_cursor_arrow_black.png" style="position:absolute;left:19145;top:1333;width:2724;height:3499;rotation:-15075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">
                    <v:imagedata r:id="rId36" o:title="computer_cursor_arrow_black"/>
                  </v:shape>
                </v:group>
                <v:shape id="テキスト ボックス 229" o:spid="_x0000_s1034" type="#_x0000_t202" style="position:absolute;left:10928;top:82519;width:32397;height:1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<v:textbox>
                    <w:txbxContent>
                      <w:p w14:paraId="391A94D5" w14:textId="77777777" w:rsidR="00417DAB" w:rsidRPr="00C86D62" w:rsidRDefault="00417DAB" w:rsidP="00417DAB">
                        <w:pPr>
                          <w:adjustRightInd w:val="0"/>
                          <w:snapToGrid w:val="0"/>
                          <w:spacing w:after="100"/>
                          <w:rPr>
                            <w:color w:val="auto"/>
                            <w:sz w:val="32"/>
                            <w:szCs w:val="32"/>
                          </w:rPr>
                        </w:pPr>
                        <w:r w:rsidRPr="00F015DA">
                          <w:rPr>
                            <w:rFonts w:hint="eastAsia"/>
                            <w:color w:val="auto"/>
                            <w:sz w:val="32"/>
                            <w:szCs w:val="32"/>
                            <w:shd w:val="pct15" w:color="auto" w:fill="FFFFFF"/>
                          </w:rPr>
                          <w:t>問い合わせ</w:t>
                        </w:r>
                      </w:p>
                      <w:p w14:paraId="4BCC8565" w14:textId="77777777" w:rsidR="00417DAB" w:rsidRPr="00FA49CF" w:rsidRDefault="00417DAB" w:rsidP="00417DAB">
                        <w:pPr>
                          <w:adjustRightInd w:val="0"/>
                          <w:snapToGrid w:val="0"/>
                          <w:spacing w:before="0" w:after="100"/>
                          <w:rPr>
                            <w:color w:val="auto"/>
                            <w:sz w:val="24"/>
                          </w:rPr>
                        </w:pPr>
                        <w:r w:rsidRPr="00FA49CF">
                          <w:rPr>
                            <w:rFonts w:hint="eastAsia"/>
                            <w:color w:val="auto"/>
                            <w:sz w:val="24"/>
                          </w:rPr>
                          <w:t>各務原市立中央図書館</w:t>
                        </w:r>
                      </w:p>
                      <w:p w14:paraId="0026619E" w14:textId="77777777" w:rsidR="00417DAB" w:rsidRPr="00C86D62" w:rsidRDefault="00417DAB" w:rsidP="00417DAB">
                        <w:pPr>
                          <w:adjustRightInd w:val="0"/>
                          <w:snapToGrid w:val="0"/>
                          <w:spacing w:before="40" w:after="40"/>
                          <w:ind w:firstLineChars="100" w:firstLine="220"/>
                          <w:rPr>
                            <w:color w:val="auto"/>
                          </w:rPr>
                        </w:pPr>
                        <w:r w:rsidRPr="00C86D62">
                          <w:rPr>
                            <w:color w:val="auto"/>
                          </w:rPr>
                          <w:t>〒504-0911 各務原市那加門前町3丁目1-3</w:t>
                        </w:r>
                      </w:p>
                      <w:p w14:paraId="5B7B896B" w14:textId="77777777" w:rsidR="00417DAB" w:rsidRPr="00C86D62" w:rsidRDefault="00417DAB" w:rsidP="00417DAB">
                        <w:pPr>
                          <w:adjustRightInd w:val="0"/>
                          <w:snapToGrid w:val="0"/>
                          <w:spacing w:before="40" w:after="40"/>
                          <w:ind w:firstLineChars="200" w:firstLine="440"/>
                          <w:rPr>
                            <w:color w:val="auto"/>
                          </w:rPr>
                        </w:pPr>
                        <w:r w:rsidRPr="00C86D62">
                          <w:rPr>
                            <w:color w:val="auto"/>
                          </w:rPr>
                          <w:t xml:space="preserve">TEL：058-383-1122　</w:t>
                        </w:r>
                      </w:p>
                      <w:p w14:paraId="2D53AF5B" w14:textId="77777777" w:rsidR="00417DAB" w:rsidRPr="00C86D62" w:rsidRDefault="00417DAB" w:rsidP="00417DAB">
                        <w:pPr>
                          <w:adjustRightInd w:val="0"/>
                          <w:snapToGrid w:val="0"/>
                          <w:spacing w:before="40" w:after="40"/>
                          <w:ind w:firstLineChars="200" w:firstLine="440"/>
                          <w:rPr>
                            <w:color w:val="auto"/>
                          </w:rPr>
                        </w:pPr>
                        <w:r w:rsidRPr="00C86D62">
                          <w:rPr>
                            <w:color w:val="auto"/>
                          </w:rPr>
                          <w:t xml:space="preserve">FAX：058-371-1145　</w:t>
                        </w:r>
                      </w:p>
                    </w:txbxContent>
                  </v:textbox>
                </v:shape>
                <v:shape id="図 230" o:spid="_x0000_s1035" type="#_x0000_t75" style="position:absolute;left:51964;top:77835;width:6807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">
                  <v:imagedata r:id="rId37" o:title="ブッキィ（カラー・文字抜き）2"/>
                </v:shape>
                <v:shape id="テキスト ボックス 282" o:spid="_x0000_s1036" type="#_x0000_t202" style="position:absolute;left:53302;top:85864;width:676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<v:textbox>
                    <w:txbxContent>
                      <w:p w14:paraId="7E7B03FB" w14:textId="77777777" w:rsidR="00417DAB" w:rsidRPr="00C86D62" w:rsidRDefault="00417DAB" w:rsidP="00417DAB">
                        <w:pPr>
                          <w:adjustRightInd w:val="0"/>
                          <w:snapToGrid w:val="0"/>
                          <w:spacing w:before="0" w:after="0" w:line="240" w:lineRule="auto"/>
                          <w:rPr>
                            <w:color w:val="auto"/>
                            <w:sz w:val="21"/>
                          </w:rPr>
                        </w:pPr>
                        <w:r w:rsidRPr="00C86D62">
                          <w:rPr>
                            <w:rFonts w:hint="eastAsia"/>
                            <w:color w:val="auto"/>
                            <w:sz w:val="21"/>
                          </w:rPr>
                          <w:t>ブッキィ</w:t>
                        </w:r>
                      </w:p>
                    </w:txbxContent>
                  </v:textbox>
                </v:shape>
                <v:shape id="テキスト ボックス 283" o:spid="_x0000_s1037" type="#_x0000_t202" style="position:absolute;left:42597;top:85864;width:35376;height:15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<v:textbox>
                    <w:txbxContent>
                      <w:p w14:paraId="5054B0CA" w14:textId="77777777" w:rsidR="00417DAB" w:rsidRPr="00F015DA" w:rsidRDefault="00417DAB" w:rsidP="00417DAB">
                        <w:pPr>
                          <w:adjustRightInd w:val="0"/>
                          <w:snapToGrid w:val="0"/>
                          <w:spacing w:before="0" w:after="0" w:line="276" w:lineRule="auto"/>
                          <w:rPr>
                            <w:color w:val="auto"/>
                            <w:sz w:val="32"/>
                            <w:szCs w:val="32"/>
                            <w:shd w:val="pct15" w:color="auto" w:fill="FFFFFF"/>
                          </w:rPr>
                        </w:pPr>
                        <w:r w:rsidRPr="00F015DA">
                          <w:rPr>
                            <w:rFonts w:hint="eastAsia"/>
                            <w:color w:val="auto"/>
                            <w:sz w:val="32"/>
                            <w:szCs w:val="32"/>
                            <w:shd w:val="pct15" w:color="auto" w:fill="FFFFFF"/>
                          </w:rPr>
                          <w:t>アクセス</w:t>
                        </w:r>
                      </w:p>
                      <w:p w14:paraId="5C0F11EB" w14:textId="24EF4317" w:rsidR="00417DAB" w:rsidRPr="004B2E75" w:rsidRDefault="00417DAB" w:rsidP="00417DAB">
                        <w:pPr>
                          <w:adjustRightInd w:val="0"/>
                          <w:snapToGrid w:val="0"/>
                          <w:spacing w:before="0" w:after="0" w:line="276" w:lineRule="auto"/>
                          <w:rPr>
                            <w:color w:val="auto"/>
                            <w:u w:val="single"/>
                          </w:rPr>
                        </w:pPr>
                        <w:r w:rsidRPr="004B2E75">
                          <w:rPr>
                            <w:rFonts w:hint="eastAsia"/>
                            <w:color w:val="auto"/>
                            <w:u w:val="single"/>
                          </w:rPr>
                          <w:t xml:space="preserve">　</w:t>
                        </w:r>
                        <w:r w:rsidR="000968D3" w:rsidRPr="004B2E75">
                          <w:rPr>
                            <w:rFonts w:hint="eastAsia"/>
                            <w:u w:val="single"/>
                          </w:rPr>
                          <w:t>http</w:t>
                        </w:r>
                        <w:r w:rsidR="000968D3" w:rsidRPr="004B2E75">
                          <w:rPr>
                            <w:u w:val="single"/>
                          </w:rPr>
                          <w:t>s</w:t>
                        </w:r>
                        <w:r w:rsidR="000968D3" w:rsidRPr="004B2E75">
                          <w:rPr>
                            <w:rFonts w:hint="eastAsia"/>
                            <w:u w:val="single"/>
                          </w:rPr>
                          <w:t>:</w:t>
                        </w:r>
                        <w:r w:rsidR="000968D3" w:rsidRPr="004B2E75">
                          <w:rPr>
                            <w:u w:val="single"/>
                          </w:rPr>
                          <w:t>//w</w:t>
                        </w:r>
                        <w:r w:rsidR="004B2E75" w:rsidRPr="004B2E75">
                          <w:rPr>
                            <w:u w:val="single"/>
                          </w:rPr>
                          <w:t>eb</w:t>
                        </w:r>
                        <w:r w:rsidR="000968D3" w:rsidRPr="004B2E75">
                          <w:rPr>
                            <w:u w:val="single"/>
                          </w:rPr>
                          <w:t>.d-</w:t>
                        </w:r>
                        <w:r w:rsidR="000968D3" w:rsidRPr="004B2E75">
                          <w:rPr>
                            <w:rFonts w:hint="eastAsia"/>
                            <w:u w:val="single"/>
                          </w:rPr>
                          <w:t>library</w:t>
                        </w:r>
                        <w:r w:rsidR="000968D3" w:rsidRPr="004B2E75">
                          <w:rPr>
                            <w:u w:val="single"/>
                          </w:rPr>
                          <w:t>.jp/kakami/g0101/top/</w:t>
                        </w:r>
                        <w:bookmarkStart w:id="2" w:name="_Hlk80343605"/>
                        <w:bookmarkStart w:id="3" w:name="_Hlk80343606"/>
                      </w:p>
                      <w:p w14:paraId="3C5A457D" w14:textId="16613CE7" w:rsidR="000968D3" w:rsidRDefault="000968D3" w:rsidP="00417DAB">
                        <w:pPr>
                          <w:adjustRightInd w:val="0"/>
                          <w:snapToGrid w:val="0"/>
                          <w:spacing w:before="0" w:after="0" w:line="276" w:lineRule="auto"/>
                          <w:rPr>
                            <w:color w:val="auto"/>
                          </w:rPr>
                        </w:pPr>
                      </w:p>
                      <w:p w14:paraId="492F4AB9" w14:textId="22CB0849" w:rsidR="00417DAB" w:rsidRDefault="00417DAB" w:rsidP="00417DAB">
                        <w:pPr>
                          <w:adjustRightInd w:val="0"/>
                          <w:snapToGrid w:val="0"/>
                          <w:spacing w:before="0" w:after="0" w:line="276" w:lineRule="auto"/>
                          <w:rPr>
                            <w:color w:val="auto"/>
                          </w:rPr>
                        </w:pPr>
                      </w:p>
                      <w:p w14:paraId="62099E5A" w14:textId="014D303D" w:rsidR="000968D3" w:rsidRPr="00C86D62" w:rsidRDefault="000968D3" w:rsidP="000968D3">
                        <w:pPr>
                          <w:adjustRightInd w:val="0"/>
                          <w:snapToGrid w:val="0"/>
                          <w:spacing w:before="0" w:after="0" w:line="276" w:lineRule="auto"/>
                          <w:ind w:firstLineChars="400" w:firstLine="880"/>
                          <w:rPr>
                            <w:color w:val="auto"/>
                          </w:rPr>
                        </w:pPr>
                        <w:r>
                          <w:rPr>
                            <w:rFonts w:hint="eastAsia"/>
                            <w:color w:val="auto"/>
                          </w:rPr>
                          <w:t>くわしくは、裏面を</w:t>
                        </w:r>
                        <w:r>
                          <w:rPr>
                            <w:color w:val="auto"/>
                          </w:rPr>
                          <w:t>…</w:t>
                        </w:r>
                        <w:bookmarkEnd w:id="2"/>
                        <w:bookmarkEnd w:id="3"/>
                      </w:p>
                    </w:txbxContent>
                  </v:textbox>
                </v:shape>
                <v:rect id="正方形/長方形 284" o:spid="_x0000_s1038" style="position:absolute;left:35237;top:39475;width:19527;height:1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" filled="f" strokecolor="#0d594e [1609]" strokeweight=".5pt"/>
                <v:oval id="円/楕円 244" o:spid="_x0000_s1039" style="position:absolute;left:33899;top:37914;width:7430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" fillcolor="#00a0b8 [3204]" strokecolor="#004f5b [1604]" strokeweight="2pt">
                  <v:textbox inset="0,0,0,0">
                    <w:txbxContent>
                      <w:p w14:paraId="365279B1" w14:textId="77777777" w:rsidR="00417DAB" w:rsidRPr="00934559" w:rsidRDefault="00417DAB" w:rsidP="00417DA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FFFFFF" w:themeColor="background1"/>
                            <w:sz w:val="48"/>
                          </w:rPr>
                          <w:t>２</w:t>
                        </w:r>
                      </w:p>
                    </w:txbxContent>
                  </v:textbox>
                </v:oval>
                <v:rect id="正方形/長方形 286" o:spid="_x0000_s1040" style="position:absolute;left:57094;top:40813;width:19526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" filled="f" strokecolor="#0081a4 [2407]" strokeweight=".5pt"/>
                <v:oval id="円/楕円 246" o:spid="_x0000_s1041" style="position:absolute;left:55756;top:39475;width:742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" fillcolor="#00a0b8 [3204]" strokecolor="#004f5b [1604]" strokeweight="2pt">
                  <v:textbox inset="0,0,0,0">
                    <w:txbxContent>
                      <w:p w14:paraId="15135704" w14:textId="77777777" w:rsidR="00417DAB" w:rsidRPr="00934559" w:rsidRDefault="00417DAB" w:rsidP="00417DA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FFFFFF" w:themeColor="background1"/>
                            <w:sz w:val="48"/>
                          </w:rPr>
                          <w:t>３</w:t>
                        </w:r>
                      </w:p>
                    </w:txbxContent>
                  </v:textbox>
                </v:oval>
                <v:shape id="図 96" o:spid="_x0000_s1042" type="#_x0000_t75" alt="https://1.bp.blogspot.com/-gpe4ZQNceqw/VvvnR7drpQI/AAAAAAAA5VM/sCPC5oHOGIEpoy7vz9afrchE13OTP3lHA/s800/pose_motsu_card.png" style="position:absolute;left:68468;top:61108;width:11906;height:1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">
                  <v:imagedata r:id="rId38" o:title="pose_motsu_card"/>
                </v:shape>
                <v:shape id="図 97" o:spid="_x0000_s1043" type="#_x0000_t75" alt="https://4.bp.blogspot.com/-qKN4mN1C60w/VkLHUEzxqfI/AAAAAAAA0U4/ZTROn0ydo6w/s800/friends_kids.png" style="position:absolute;left:43489;top:68914;width:11506;height:83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">
                  <v:imagedata r:id="rId39" o:title="friends_kids"/>
                </v:shape>
                <v:shape id="図 98" o:spid="_x0000_s1044" type="#_x0000_t75" alt="https://4.bp.blogspot.com/-xeVQS2bv_z4/UzoZvIqtp_I/AAAAAAAAes4/-YN1zBObMUg/s800/hashiru_boy.png" style="position:absolute;left:25870;top:68914;width:7182;height: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">
                  <v:imagedata r:id="rId40" o:title="hashiru_boy"/>
                </v:shape>
                <v:shape id="図 99" o:spid="_x0000_s1045" type="#_x0000_t75" alt="https://3.bp.blogspot.com/-7B3DfYVQnHo/WCqd_H1e3jI/AAAAAAAA_rk/YkyZVFgaU3sHKHrpCghNbJCnr5tlRESbACLcB/s800/tsuugaku_jitensya_girl_sailor.png" style="position:absolute;left:34122;top:67130;width:8973;height:96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">
                  <v:imagedata r:id="rId41" o:title="tsuugaku_jitensya_girl_sailor"/>
                </v:shape>
                <v:shape id="図 100" o:spid="_x0000_s1046" type="#_x0000_t75" alt="https://3.bp.blogspot.com/-_t105PDFMl4/WR_LHiyapRI/AAAAAAABEds/xAtc3dg1NvkwtXv92BL475SJwkf9-35tQCLcB/s800/run_cat_smile.png" style="position:absolute;left:21187;top:72928;width:5416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">
                  <v:imagedata r:id="rId42" o:title="run_cat_smile"/>
                </v:shape>
                <v:shape id="テキスト ボックス 101" o:spid="_x0000_s1047" type="#_x0000_t202" style="position:absolute;left:8920;top:57763;width:67625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<v:textbox>
                    <w:txbxContent>
                      <w:p w14:paraId="21FDF485" w14:textId="77777777" w:rsidR="00417DAB" w:rsidRDefault="00417DAB" w:rsidP="00417DAB">
                        <w:pPr>
                          <w:spacing w:before="0" w:after="0" w:line="240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市内在住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各務原市図書館</w:t>
                        </w:r>
                        <w:r w:rsidRPr="009924ED"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利用</w:t>
                        </w:r>
                        <w:r w:rsidRPr="009924ED"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カード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お持ちの方に</w:t>
                        </w:r>
                      </w:p>
                      <w:p w14:paraId="269A5168" w14:textId="77777777" w:rsidR="00417DAB" w:rsidRPr="009924ED" w:rsidRDefault="00417DAB" w:rsidP="00417DAB">
                        <w:pPr>
                          <w:spacing w:before="0" w:after="0" w:line="240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ご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利用いただけます。持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っていない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方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今すぐ</w:t>
                        </w:r>
                        <w:r w:rsidRPr="009924ED"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近</w:t>
                        </w:r>
                        <w:r w:rsidRPr="009924E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くの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図書館</w:t>
                        </w:r>
                        <w:r w:rsidRPr="009924E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へ</w:t>
                        </w:r>
                        <w:r w:rsidRPr="009924ED">
                          <w:rPr>
                            <w:rFonts w:ascii="HG丸ｺﾞｼｯｸM-PRO" w:eastAsia="HG丸ｺﾞｼｯｸM-PRO" w:hAnsi="HG丸ｺﾞｼｯｸM-PRO"/>
                            <w:b/>
                            <w:color w:val="835D00" w:themeColor="accent3" w:themeShade="80"/>
                            <w:sz w:val="30"/>
                            <w:szCs w:val="30"/>
                          </w:rPr>
                          <w:t>！！</w:t>
                        </w:r>
                      </w:p>
                    </w:txbxContent>
                  </v:textbox>
                </v:shape>
                <v:rect id="正方形/長方形 102" o:spid="_x0000_s1048" style="position:absolute;left:12712;top:37468;width:19526;height:1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" filled="f" strokecolor="#0d594e [1609]" strokeweight=".5pt"/>
                <v:oval id="円/楕円 254" o:spid="_x0000_s1049" style="position:absolute;left:11820;top:35906;width:7429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" fillcolor="#00a0b8 [3204]" strokecolor="#004f5b [1604]" strokeweight="2pt">
                  <v:textbox inset="0,0,0,0">
                    <w:txbxContent>
                      <w:p w14:paraId="0931DA60" w14:textId="77777777" w:rsidR="00417DAB" w:rsidRPr="00934559" w:rsidRDefault="00417DAB" w:rsidP="00417DA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FFFFFF" w:themeColor="background1"/>
                            <w:sz w:val="48"/>
                          </w:rPr>
                          <w:t>１</w:t>
                        </w:r>
                      </w:p>
                    </w:txbxContent>
                  </v:textbox>
                </v:oval>
                <v:shape id="図 104" o:spid="_x0000_s1050" type="#_x0000_t75" alt="https://1.bp.blogspot.com/-xBKXociqKzQ/XVKfkl6w6uI/AAAAAAABUCw/1vJ0JG2esBIMDrbUZizP4S3R_NQ8C6F-QCLcBGAs/s1600/bg_moon_sky_mikaduki.jpg" style="position:absolute;left:26539;top:43712;width:8535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">
                  <v:imagedata r:id="rId43" o:title="bg_moon_sky_mikaduki" cropbottom="17988f" cropleft="40771f" cropright="4215f"/>
                </v:shape>
                <v:shape id="図 105" o:spid="_x0000_s1051" type="#_x0000_t75" alt="https://3.bp.blogspot.com/-jiU8PYnS5eE/U8XlV5Hl27I/AAAAAAAAi9U/0qN8oM7F1Pc/s800/smart_phone_boy.png" style="position:absolute;left:23417;top:44604;width:7582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">
                  <v:imagedata r:id="rId44" o:title="smart_phone_boy"/>
                </v:shape>
                <v:group id="グループ化 106" o:spid="_x0000_s1052" style="position:absolute;left:65629;top:38931;width:6909;height:9874;rotation:785655fd" coordsize="6908,9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">
                  <v:shape id="図 107" o:spid="_x0000_s1053" type="#_x0000_t75" alt="https://3.bp.blogspot.com/-swZ71wjMAE8/XGjxvbZeGAI/AAAAAAABRbU/UrY2q58Xur0xbMHS0nZXh9_N_bGJnfG_QCLcBGAs/s800/computer_tablet1_blank.png" style="position:absolute;width:6908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">
                    <v:imagedata r:id="rId45" o:title="computer_tablet1_blank"/>
                  </v:shape>
                  <v:shape id="図 108" o:spid="_x0000_s1054" type="#_x0000_t75" alt="https://2.bp.blogspot.com/-5bzoU9MW5eI/VbnRa8fJ3JI/AAAAAAAAwKo/hCf0MxHu1zo/s800/book_hondana_syodana.png" style="position:absolute;left:547;top:993;width:5759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">
                    <v:imagedata r:id="rId46" o:title="book_hondana_syodana" croptop="19675f" cropbottom="5654f" cropleft="5238f" cropright="26176f"/>
                  </v:shape>
                </v:group>
                <v:shape id="図 109" o:spid="_x0000_s1055" type="#_x0000_t75" alt="https://3.bp.blogspot.com/-G8t4htGXy8g/VXOUdjGtGhI/AAAAAAAAuLI/wU6gnpTOrYA/s800/smartphone_app.png" style="position:absolute;left:70698;top:44158;width:4210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">
                  <v:imagedata r:id="rId47" o:title="smartphone_app" croptop="28428f" cropbottom="20426f" cropleft="30384f" cropright="16205f"/>
                </v:shape>
                <v:shape id="テキスト ボックス 110" o:spid="_x0000_s1056" type="#_x0000_t202" style="position:absolute;left:11597;top:28770;width:62674;height:8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14:paraId="58935550" w14:textId="77777777" w:rsidR="00417DAB" w:rsidRPr="00DB2EA6" w:rsidRDefault="00417DAB" w:rsidP="00417DAB">
                        <w:pPr>
                          <w:spacing w:before="0" w:after="0" w:line="240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 w:rsidRPr="00DB2EA6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電子図書館</w:t>
                        </w:r>
                        <w:r w:rsidRPr="00DB2EA6"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」を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使</w:t>
                        </w:r>
                        <w:r w:rsidRPr="00DB2EA6"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えば、</w:t>
                        </w:r>
                        <w:r w:rsidRPr="00DB2EA6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パソコン・スマートフォン・タブレットで</w:t>
                        </w:r>
                      </w:p>
                      <w:p w14:paraId="273CBFFF" w14:textId="77777777" w:rsidR="00417DAB" w:rsidRPr="00DB2EA6" w:rsidRDefault="00417DAB" w:rsidP="00417DAB">
                        <w:pPr>
                          <w:spacing w:before="0" w:after="0" w:line="240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いつでも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どこでも電子書籍</w:t>
                        </w:r>
                        <w:r w:rsidRPr="00DB2EA6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む</w:t>
                        </w:r>
                        <w:r w:rsidRPr="00DB2EA6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ことができます。</w:t>
                        </w:r>
                      </w:p>
                    </w:txbxContent>
                  </v:textbox>
                </v:shape>
                <v:shape id="テキスト ボックス 111" o:spid="_x0000_s1057" type="#_x0000_t202" style="position:absolute;left:57540;top:49065;width:18485;height: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14:paraId="609E5C9F" w14:textId="77777777" w:rsidR="00417DAB" w:rsidRDefault="00417DAB" w:rsidP="00417DAB">
                        <w:pPr>
                          <w:adjustRightInd w:val="0"/>
                          <w:snapToGrid w:val="0"/>
                          <w:spacing w:before="0" w:after="0" w:line="228" w:lineRule="auto"/>
                          <w:jc w:val="center"/>
                          <w:rPr>
                            <w:color w:val="1AB39F" w:themeColor="accent6"/>
                            <w:sz w:val="28"/>
                          </w:rPr>
                        </w:pPr>
                        <w:r>
                          <w:rPr>
                            <w:color w:val="1AB39F" w:themeColor="accent6"/>
                            <w:sz w:val="28"/>
                          </w:rPr>
                          <w:t>貸出冊数・2冊まで</w:t>
                        </w:r>
                      </w:p>
                      <w:p w14:paraId="36542870" w14:textId="77777777" w:rsidR="00417DAB" w:rsidRPr="00D835E8" w:rsidRDefault="00417DAB" w:rsidP="00417DAB">
                        <w:pPr>
                          <w:adjustRightInd w:val="0"/>
                          <w:snapToGrid w:val="0"/>
                          <w:spacing w:before="0" w:after="0" w:line="228" w:lineRule="auto"/>
                          <w:jc w:val="center"/>
                          <w:rPr>
                            <w:color w:val="1AB39F" w:themeColor="accent6"/>
                            <w:sz w:val="28"/>
                          </w:rPr>
                        </w:pPr>
                        <w:r>
                          <w:rPr>
                            <w:color w:val="1AB39F" w:themeColor="accent6"/>
                            <w:sz w:val="28"/>
                          </w:rPr>
                          <w:t>貸出期間・2週間</w:t>
                        </w:r>
                      </w:p>
                    </w:txbxContent>
                  </v:textbox>
                </v:shape>
                <v:shape id="テキスト ボックス 112" o:spid="_x0000_s1058" type="#_x0000_t202" style="position:absolute;left:12935;top:44827;width:12954;height:7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55A02102" w14:textId="77777777" w:rsidR="00417DAB" w:rsidRDefault="00417DAB" w:rsidP="00417DAB">
                        <w:pPr>
                          <w:adjustRightInd w:val="0"/>
                          <w:snapToGrid w:val="0"/>
                          <w:spacing w:before="0" w:after="0" w:line="240" w:lineRule="auto"/>
                          <w:rPr>
                            <w:sz w:val="20"/>
                          </w:rPr>
                        </w:pPr>
                        <w:r w:rsidRPr="00BB067C">
                          <w:rPr>
                            <w:rFonts w:hint="eastAsia"/>
                            <w:sz w:val="20"/>
                          </w:rPr>
                          <w:t>●</w:t>
                        </w:r>
                        <w:r>
                          <w:rPr>
                            <w:sz w:val="20"/>
                          </w:rPr>
                          <w:t>家</w:t>
                        </w:r>
                        <w:r>
                          <w:rPr>
                            <w:rFonts w:hint="eastAsia"/>
                            <w:sz w:val="20"/>
                          </w:rPr>
                          <w:t>でも</w:t>
                        </w:r>
                        <w:r>
                          <w:rPr>
                            <w:sz w:val="20"/>
                          </w:rPr>
                          <w:t>外</w:t>
                        </w:r>
                        <w:r>
                          <w:rPr>
                            <w:rFonts w:hint="eastAsia"/>
                            <w:sz w:val="20"/>
                          </w:rPr>
                          <w:t>でも、</w:t>
                        </w:r>
                        <w:r>
                          <w:rPr>
                            <w:sz w:val="20"/>
                          </w:rPr>
                          <w:t>好きな時間に読むことが</w:t>
                        </w:r>
                      </w:p>
                      <w:p w14:paraId="7B1F3F23" w14:textId="77777777" w:rsidR="00417DAB" w:rsidRPr="00BB067C" w:rsidRDefault="00417DAB" w:rsidP="00417DAB">
                        <w:pPr>
                          <w:adjustRightInd w:val="0"/>
                          <w:snapToGrid w:val="0"/>
                          <w:spacing w:before="0"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できるよ。</w:t>
                        </w:r>
                      </w:p>
                    </w:txbxContent>
                  </v:textbox>
                </v:shape>
                <v:shape id="テキスト ボックス 113" o:spid="_x0000_s1059" type="#_x0000_t202" style="position:absolute;left:18957;top:37914;width:13906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78C613C1" w14:textId="77777777" w:rsidR="00417DAB" w:rsidRPr="00D835E8" w:rsidRDefault="00417DAB" w:rsidP="00417DAB">
                        <w:pPr>
                          <w:adjustRightInd w:val="0"/>
                          <w:snapToGrid w:val="0"/>
                          <w:spacing w:before="0" w:after="0" w:line="204" w:lineRule="auto"/>
                          <w:jc w:val="center"/>
                          <w:rPr>
                            <w:color w:val="1AB39F" w:themeColor="accent6"/>
                            <w:sz w:val="28"/>
                          </w:rPr>
                        </w:pPr>
                        <w:r w:rsidRPr="00D835E8">
                          <w:rPr>
                            <w:rFonts w:hint="eastAsia"/>
                            <w:color w:val="1AB39F" w:themeColor="accent6"/>
                            <w:sz w:val="28"/>
                          </w:rPr>
                          <w:t>いつでも、どこでも</w:t>
                        </w:r>
                      </w:p>
                      <w:p w14:paraId="61F0BEA2" w14:textId="2B84B12F" w:rsidR="00417DAB" w:rsidRPr="00D835E8" w:rsidRDefault="00F83776" w:rsidP="00417DAB">
                        <w:pPr>
                          <w:adjustRightInd w:val="0"/>
                          <w:snapToGrid w:val="0"/>
                          <w:spacing w:before="0" w:after="0" w:line="228" w:lineRule="auto"/>
                          <w:jc w:val="center"/>
                          <w:rPr>
                            <w:color w:val="1AB39F" w:themeColor="accent6"/>
                            <w:sz w:val="28"/>
                          </w:rPr>
                        </w:pPr>
                        <w:r>
                          <w:rPr>
                            <w:color w:val="1AB39F" w:themeColor="accent6"/>
                            <w:sz w:val="28"/>
                          </w:rPr>
                          <w:t>本</w:t>
                        </w:r>
                        <w:r w:rsidRPr="00D835E8">
                          <w:rPr>
                            <w:rFonts w:hint="eastAsia"/>
                            <w:color w:val="1AB39F" w:themeColor="accent6"/>
                            <w:sz w:val="28"/>
                          </w:rPr>
                          <w:t>が</w:t>
                        </w:r>
                        <w:r>
                          <w:rPr>
                            <w:color w:val="1AB39F" w:themeColor="accent6"/>
                            <w:sz w:val="28"/>
                          </w:rPr>
                          <w:t>読</w:t>
                        </w:r>
                        <w:r w:rsidR="00417DAB" w:rsidRPr="00D835E8">
                          <w:rPr>
                            <w:rFonts w:hint="eastAsia"/>
                            <w:color w:val="1AB39F" w:themeColor="accent6"/>
                            <w:sz w:val="28"/>
                          </w:rPr>
                          <w:t>める</w:t>
                        </w:r>
                      </w:p>
                    </w:txbxContent>
                  </v:textbox>
                </v:shape>
                <v:shape id="図 114" o:spid="_x0000_s1060" type="#_x0000_t75" alt="歩く男性のイラスト | かわいいフリー素材集 いらすとや" style="position:absolute;left:11597;top:64677;width:7950;height:124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">
                  <v:imagedata r:id="rId48" o:title="歩く男性のイラスト | かわいいフリー素材集 いらすとや"/>
                </v:shape>
                <v:shape id="図 115" o:spid="_x0000_s1061" type="#_x0000_t75" alt="http://blog-imgs-77.fc2.com/m/a/t/materialsozai222/blog_import_54af284572179.png" style="position:absolute;left:57698;top:77036;width:17081;height:12179;rotation:108958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">
                  <v:imagedata r:id="rId49" o:title="blog_import_54af284572179"/>
                </v:shape>
                <v:shape id="テキスト ボックス 116" o:spid="_x0000_s1062" type="#_x0000_t202" style="position:absolute;left:57763;top:79396;width:17584;height:8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6BCE3FDD" w14:textId="77777777" w:rsidR="00417DAB" w:rsidRPr="00E46B6D" w:rsidRDefault="00417DAB" w:rsidP="00417DAB">
                        <w:pPr>
                          <w:adjustRightInd w:val="0"/>
                          <w:snapToGrid w:val="0"/>
                          <w:spacing w:before="0" w:after="0" w:line="276" w:lineRule="auto"/>
                          <w:jc w:val="center"/>
                          <w:rPr>
                            <w:color w:val="auto"/>
                            <w:sz w:val="20"/>
                          </w:rPr>
                        </w:pPr>
                        <w:r w:rsidRPr="00E46B6D">
                          <w:rPr>
                            <w:color w:val="auto"/>
                            <w:sz w:val="20"/>
                          </w:rPr>
                          <w:t>返却日</w:t>
                        </w:r>
                        <w:r w:rsidRPr="00E46B6D">
                          <w:rPr>
                            <w:rFonts w:hint="eastAsia"/>
                            <w:color w:val="auto"/>
                            <w:sz w:val="20"/>
                          </w:rPr>
                          <w:t>が過ぎたら、</w:t>
                        </w:r>
                        <w:r w:rsidRPr="00E46B6D">
                          <w:rPr>
                            <w:color w:val="auto"/>
                            <w:sz w:val="20"/>
                          </w:rPr>
                          <w:t>自動</w:t>
                        </w:r>
                        <w:r w:rsidRPr="00E46B6D">
                          <w:rPr>
                            <w:rFonts w:hint="eastAsia"/>
                            <w:color w:val="auto"/>
                            <w:sz w:val="20"/>
                          </w:rPr>
                          <w:t>で</w:t>
                        </w:r>
                        <w:r w:rsidRPr="00E46B6D">
                          <w:rPr>
                            <w:color w:val="auto"/>
                            <w:sz w:val="20"/>
                          </w:rPr>
                          <w:t>返却してくれるので、返</w:t>
                        </w:r>
                        <w:r w:rsidRPr="00E46B6D">
                          <w:rPr>
                            <w:rFonts w:hint="eastAsia"/>
                            <w:color w:val="auto"/>
                            <w:sz w:val="20"/>
                          </w:rPr>
                          <w:t>しわすれも</w:t>
                        </w:r>
                        <w:r w:rsidRPr="00E46B6D">
                          <w:rPr>
                            <w:color w:val="auto"/>
                            <w:sz w:val="20"/>
                          </w:rPr>
                          <w:t>心配</w:t>
                        </w:r>
                        <w:r w:rsidRPr="00E46B6D">
                          <w:rPr>
                            <w:rFonts w:hint="eastAsia"/>
                            <w:color w:val="auto"/>
                            <w:sz w:val="20"/>
                          </w:rPr>
                          <w:t>ありません♪</w:t>
                        </w:r>
                      </w:p>
                    </w:txbxContent>
                  </v:textbox>
                </v:shape>
                <v:shape id="テキスト ボックス 117" o:spid="_x0000_s1063" type="#_x0000_t202" style="position:absolute;left:40144;top:40367;width:12757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14:paraId="6274FA84" w14:textId="77777777" w:rsidR="00417DAB" w:rsidRDefault="00417DAB" w:rsidP="00417DAB">
                        <w:pPr>
                          <w:adjustRightInd w:val="0"/>
                          <w:snapToGrid w:val="0"/>
                          <w:spacing w:before="0" w:after="0" w:line="204" w:lineRule="auto"/>
                          <w:jc w:val="right"/>
                          <w:rPr>
                            <w:color w:val="1AB39F" w:themeColor="accent6"/>
                            <w:sz w:val="28"/>
                          </w:rPr>
                        </w:pPr>
                        <w:r>
                          <w:rPr>
                            <w:color w:val="1AB39F" w:themeColor="accent6"/>
                            <w:sz w:val="28"/>
                          </w:rPr>
                          <w:t>動</w:t>
                        </w:r>
                        <w:r>
                          <w:rPr>
                            <w:rFonts w:hint="eastAsia"/>
                            <w:color w:val="1AB39F" w:themeColor="accent6"/>
                            <w:sz w:val="28"/>
                          </w:rPr>
                          <w:t>く</w:t>
                        </w:r>
                        <w:r>
                          <w:rPr>
                            <w:color w:val="1AB39F" w:themeColor="accent6"/>
                            <w:sz w:val="28"/>
                          </w:rPr>
                          <w:t>絵本</w:t>
                        </w:r>
                        <w:r>
                          <w:rPr>
                            <w:rFonts w:hint="eastAsia"/>
                            <w:color w:val="1AB39F" w:themeColor="accent6"/>
                            <w:sz w:val="28"/>
                          </w:rPr>
                          <w:t>＆</w:t>
                        </w:r>
                      </w:p>
                      <w:p w14:paraId="3CBB9642" w14:textId="77777777" w:rsidR="00417DAB" w:rsidRPr="00D835E8" w:rsidRDefault="00417DAB" w:rsidP="00417DAB">
                        <w:pPr>
                          <w:adjustRightInd w:val="0"/>
                          <w:snapToGrid w:val="0"/>
                          <w:spacing w:before="0" w:after="0" w:line="204" w:lineRule="auto"/>
                          <w:jc w:val="right"/>
                          <w:rPr>
                            <w:color w:val="1AB39F" w:themeColor="accent6"/>
                            <w:sz w:val="28"/>
                          </w:rPr>
                        </w:pPr>
                        <w:r>
                          <w:rPr>
                            <w:color w:val="1AB39F" w:themeColor="accent6"/>
                            <w:sz w:val="28"/>
                          </w:rPr>
                          <w:t>音声付</w:t>
                        </w:r>
                        <w:r>
                          <w:rPr>
                            <w:rFonts w:hint="eastAsia"/>
                            <w:color w:val="1AB39F" w:themeColor="accent6"/>
                            <w:sz w:val="28"/>
                          </w:rPr>
                          <w:t>き</w:t>
                        </w:r>
                        <w:r>
                          <w:rPr>
                            <w:color w:val="1AB39F" w:themeColor="accent6"/>
                            <w:sz w:val="28"/>
                          </w:rPr>
                          <w:t>書籍</w:t>
                        </w:r>
                      </w:p>
                    </w:txbxContent>
                  </v:textbox>
                </v:shape>
                <v:shape id="テキスト ボックス 119" o:spid="_x0000_s1064" type="#_x0000_t202" style="position:absolute;left:22302;top:7805;width:44425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<v:textbox>
                    <w:txbxContent>
                      <w:p w14:paraId="70D7822A" w14:textId="77777777" w:rsidR="00417DAB" w:rsidRPr="002A2E5A" w:rsidRDefault="00417DAB" w:rsidP="00417DAB">
                        <w:pPr>
                          <w:adjustRightInd w:val="0"/>
                          <w:snapToGrid w:val="0"/>
                          <w:jc w:val="center"/>
                          <w:rPr>
                            <w:color w:val="auto"/>
                            <w:sz w:val="56"/>
                          </w:rPr>
                        </w:pPr>
                        <w:r w:rsidRPr="002A2E5A">
                          <w:rPr>
                            <w:rFonts w:hint="eastAsia"/>
                            <w:color w:val="auto"/>
                            <w:sz w:val="56"/>
                          </w:rPr>
                          <w:t>かかみがはら</w:t>
                        </w:r>
                        <w:r w:rsidRPr="002A2E5A">
                          <w:rPr>
                            <w:color w:val="auto"/>
                            <w:sz w:val="56"/>
                          </w:rPr>
                          <w:t>電子図書館</w:t>
                        </w:r>
                      </w:p>
                    </w:txbxContent>
                  </v:textbox>
                </v:shape>
                <v:shape id="図 121" o:spid="_x0000_s1065" type="#_x0000_t75" alt="https://4.bp.blogspot.com/-aJjlevJyK9U/XGjx40QThrI/AAAAAAABRco/j9aRPnYHpX4PU6RZjhTWRh6_8xnPfbNEQCLcBGAs/s800/animal_chara_computer_azarashi.png" style="position:absolute;left:57094;top:11151;width:14484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">
                  <v:imagedata r:id="rId50" o:title="animal_chara_computer_azarashi"/>
                </v:shape>
                <v:shape id="図 120" o:spid="_x0000_s1066" type="#_x0000_t75" alt="https://1.bp.blogspot.com/-P4jG5nU8Hyk/XTPoav7OUOI/AAAAAAABTyw/eYeXq6gC-Q8MlIysnRzPcXh-R43cILvsQCLcBGAs/s800/line_dots4_green.png" style="position:absolute;left:26539;top:13827;width:35313;height:70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">
                  <v:imagedata r:id="rId51" o:title="line_dots4_green"/>
                </v:shape>
                <v:shape id="テキスト ボックス 122" o:spid="_x0000_s1067" type="#_x0000_t202" style="position:absolute;left:10482;top:18064;width:64801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14:paraId="16A974E7" w14:textId="77777777" w:rsidR="00417DAB" w:rsidRPr="002566E6" w:rsidRDefault="00417DAB" w:rsidP="00417DAB">
                        <w:pPr>
                          <w:adjustRightInd w:val="0"/>
                          <w:snapToGrid w:val="0"/>
                          <w:spacing w:before="0" w:after="0" w:line="240" w:lineRule="auto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6600"/>
                            <w:sz w:val="56"/>
                          </w:rPr>
                        </w:pPr>
                        <w:r w:rsidRPr="006D0227">
                          <w:rPr>
                            <w:rFonts w:ascii="HGP創英角ﾎﾟｯﾌﾟ体" w:eastAsia="HGP創英角ﾎﾟｯﾌﾟ体" w:hAnsi="HGP創英角ﾎﾟｯﾌﾟ体" w:hint="eastAsia"/>
                            <w:color w:val="EA157A" w:themeColor="accent2"/>
                            <w:sz w:val="96"/>
                          </w:rPr>
                          <w:t>「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EA157A" w:themeColor="accent2"/>
                            <w:sz w:val="96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94"/>
                              <w:hpsBaseText w:val="96"/>
                              <w:lid w:val="ja-JP"/>
                            </w:rubyPr>
                            <w:rt>
                              <w:r w:rsidR="00417DAB" w:rsidRPr="00D835E8">
                                <w:rPr>
                                  <w:rFonts w:ascii="HG丸ｺﾞｼｯｸM-PRO" w:eastAsia="HG丸ｺﾞｼｯｸM-PRO" w:hAnsi="HG丸ｺﾞｼｯｸM-PRO"/>
                                  <w:color w:val="EA157A" w:themeColor="accent2"/>
                                  <w:sz w:val="24"/>
                                </w:rPr>
                                <w:t>でんし</w:t>
                              </w:r>
                            </w:rt>
                            <w:rubyBase>
                              <w:r w:rsidR="00417DAB">
                                <w:rPr>
                                  <w:rFonts w:ascii="HGP創英角ﾎﾟｯﾌﾟ体" w:eastAsia="HGP創英角ﾎﾟｯﾌﾟ体" w:hAnsi="HGP創英角ﾎﾟｯﾌﾟ体"/>
                                  <w:color w:val="EA157A" w:themeColor="accent2"/>
                                  <w:sz w:val="96"/>
                                </w:rPr>
                                <w:t>電子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EA157A" w:themeColor="accent2"/>
                            <w:sz w:val="96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94"/>
                              <w:hpsBaseText w:val="96"/>
                              <w:lid w:val="ja-JP"/>
                            </w:rubyPr>
                            <w:rt>
                              <w:r w:rsidR="00417DAB" w:rsidRPr="00D835E8">
                                <w:rPr>
                                  <w:rFonts w:ascii="HG丸ｺﾞｼｯｸM-PRO" w:eastAsia="HG丸ｺﾞｼｯｸM-PRO" w:hAnsi="HG丸ｺﾞｼｯｸM-PRO"/>
                                  <w:color w:val="EA157A" w:themeColor="accent2"/>
                                  <w:sz w:val="24"/>
                                </w:rPr>
                                <w:t>としょかん</w:t>
                              </w:r>
                            </w:rt>
                            <w:rubyBase>
                              <w:r w:rsidR="00417DAB">
                                <w:rPr>
                                  <w:rFonts w:ascii="HGP創英角ﾎﾟｯﾌﾟ体" w:eastAsia="HGP創英角ﾎﾟｯﾌﾟ体" w:hAnsi="HGP創英角ﾎﾟｯﾌﾟ体"/>
                                  <w:color w:val="EA157A" w:themeColor="accent2"/>
                                  <w:sz w:val="96"/>
                                </w:rPr>
                                <w:t>図書館</w:t>
                              </w:r>
                            </w:rubyBase>
                          </w:ruby>
                        </w:r>
                        <w:r w:rsidRPr="006D0227">
                          <w:rPr>
                            <w:rFonts w:ascii="HGP創英角ﾎﾟｯﾌﾟ体" w:eastAsia="HGP創英角ﾎﾟｯﾌﾟ体" w:hAnsi="HGP創英角ﾎﾟｯﾌﾟ体" w:hint="eastAsia"/>
                            <w:color w:val="EA157A" w:themeColor="accent2"/>
                            <w:sz w:val="96"/>
                          </w:rPr>
                          <w:t>」</w:t>
                        </w:r>
                        <w:r w:rsidRPr="002566E6">
                          <w:rPr>
                            <w:rFonts w:ascii="HGP創英角ﾎﾟｯﾌﾟ体" w:eastAsia="HGP創英角ﾎﾟｯﾌﾟ体" w:hAnsi="HGP創英角ﾎﾟｯﾌﾟ体" w:hint="eastAsia"/>
                            <w:color w:val="FF6600"/>
                            <w:sz w:val="56"/>
                          </w:rPr>
                          <w:t>を楽しもう！</w:t>
                        </w:r>
                      </w:p>
                    </w:txbxContent>
                  </v:textbox>
                </v:shape>
                <v:shape id="図 124" o:spid="_x0000_s1068" type="#_x0000_t75" alt="https://1.bp.blogspot.com/-_CVATibRMZQ/XQjt4fzUmjI/AAAAAAABTNY/nprVPKTfsHcihF4py1KrLfIqioNc_c41gCLcBGAs/s800/animal_chara_smartphone_penguin.png" style="position:absolute;left:69137;top:14050;width:9182;height:97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">
                  <v:imagedata r:id="rId52" o:title="animal_chara_smartphone_penguin"/>
                </v:shape>
                <v:group id="グループ化 126" o:spid="_x0000_s1069" style="position:absolute;left:10259;top:6021;width:16726;height:13379" coordorigin="1619,637" coordsize="1672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図 288" o:spid="_x0000_s1070" type="#_x0000_t75" alt="可愛い吹き出し/ガーリーティスト/無料イラスト素材 - イラスト無料 ..." style="position:absolute;left:1619;top:637;width:16167;height:1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">
                    <v:imagedata r:id="rId53" o:title="無料イラスト素材 - イラスト無料 .."/>
                  </v:shape>
                  <v:shape id="テキスト ボックス 289" o:spid="_x0000_s1071" type="#_x0000_t202" style="position:absolute;left:1909;top:3242;width:16439;height:9350;rotation:-2373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" filled="f" stroked="f" strokeweight=".5pt">
                    <v:textbox>
                      <w:txbxContent>
                        <w:p w14:paraId="7DF68E44" w14:textId="77777777" w:rsidR="00417DAB" w:rsidRPr="006E0579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425EA9" w:themeColor="accent5" w:themeShade="BF"/>
                              <w:w w:val="80"/>
                              <w:sz w:val="44"/>
                            </w:rPr>
                          </w:pPr>
                          <w:r w:rsidRPr="006E057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425EA9" w:themeColor="accent5" w:themeShade="BF"/>
                              <w:sz w:val="44"/>
                            </w:rPr>
                            <w:t>新刊本</w:t>
                          </w:r>
                        </w:p>
                        <w:p w14:paraId="76BCCA6D" w14:textId="77777777" w:rsidR="00417DAB" w:rsidRPr="006E0579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425EA9" w:themeColor="accent5" w:themeShade="BF"/>
                              <w:sz w:val="44"/>
                            </w:rPr>
                          </w:pPr>
                          <w:r w:rsidRPr="006E057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425EA9" w:themeColor="accent5" w:themeShade="BF"/>
                              <w:w w:val="90"/>
                              <w:sz w:val="44"/>
                            </w:rPr>
                            <w:t>随時</w:t>
                          </w:r>
                          <w:r w:rsidRPr="006E0579">
                            <w:rPr>
                              <w:rFonts w:ascii="HG丸ｺﾞｼｯｸM-PRO" w:eastAsia="HG丸ｺﾞｼｯｸM-PRO" w:hAnsi="HG丸ｺﾞｼｯｸM-PRO"/>
                              <w:b/>
                              <w:color w:val="425EA9" w:themeColor="accent5" w:themeShade="BF"/>
                              <w:w w:val="90"/>
                              <w:sz w:val="44"/>
                            </w:rPr>
                            <w:t>更新中</w:t>
                          </w:r>
                          <w:r w:rsidRPr="006E0579">
                            <w:rPr>
                              <w:rFonts w:ascii="HG丸ｺﾞｼｯｸM-PRO" w:eastAsia="HG丸ｺﾞｼｯｸM-PRO" w:hAnsi="HG丸ｺﾞｼｯｸM-PRO"/>
                              <w:b/>
                              <w:color w:val="425EA9" w:themeColor="accent5" w:themeShade="BF"/>
                              <w:sz w:val="44"/>
                            </w:rPr>
                            <w:t>!!</w:t>
                          </w:r>
                        </w:p>
                      </w:txbxContent>
                    </v:textbox>
                  </v:shape>
                </v:group>
                <v:shape id="図 125" o:spid="_x0000_s1072" type="#_x0000_t75" alt="https://1.bp.blogspot.com/-P4jG5nU8Hyk/XTPoav7OUOI/AAAAAAABTyw/eYeXq6gC-Q8MlIysnRzPcXh-R43cILvsQCLcBGAs/s800/line_dots4_green.png" style="position:absolute;left:26316;top:13827;width:35313;height:70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">
                  <v:imagedata r:id="rId54" o:title="line_dots4_green"/>
                </v:shape>
                <v:shape id="テキスト ボックス 118" o:spid="_x0000_s1073" type="#_x0000_t202" style="position:absolute;left:35237;top:46835;width:1355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<v:textbox>
                    <w:txbxContent>
                      <w:p w14:paraId="038048EF" w14:textId="77777777" w:rsidR="00417DAB" w:rsidRDefault="00417DAB" w:rsidP="00417DAB">
                        <w:pPr>
                          <w:adjustRightInd w:val="0"/>
                          <w:snapToGrid w:val="0"/>
                          <w:spacing w:before="0" w:after="0" w:line="240" w:lineRule="auto"/>
                          <w:rPr>
                            <w:sz w:val="20"/>
                          </w:rPr>
                        </w:pPr>
                        <w:r w:rsidRPr="00BB067C">
                          <w:rPr>
                            <w:rFonts w:hint="eastAsia"/>
                            <w:sz w:val="20"/>
                          </w:rPr>
                          <w:t>●</w:t>
                        </w:r>
                        <w:r>
                          <w:rPr>
                            <w:rFonts w:hint="eastAsia"/>
                            <w:sz w:val="20"/>
                          </w:rPr>
                          <w:t>耳で聴ける本など</w:t>
                        </w:r>
                        <w:r>
                          <w:rPr>
                            <w:sz w:val="20"/>
                          </w:rPr>
                          <w:t>、</w:t>
                        </w:r>
                      </w:p>
                      <w:p w14:paraId="6B7A9BF7" w14:textId="77777777" w:rsidR="00417DAB" w:rsidRDefault="00417DAB" w:rsidP="00417DAB">
                        <w:pPr>
                          <w:adjustRightInd w:val="0"/>
                          <w:snapToGrid w:val="0"/>
                          <w:spacing w:before="0"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紙の本とは違う</w:t>
                        </w:r>
                        <w:r>
                          <w:rPr>
                            <w:sz w:val="20"/>
                          </w:rPr>
                          <w:t>読書</w:t>
                        </w:r>
                      </w:p>
                      <w:p w14:paraId="59BE33D6" w14:textId="77777777" w:rsidR="00417DAB" w:rsidRPr="00BB067C" w:rsidRDefault="00417DAB" w:rsidP="00417DAB">
                        <w:pPr>
                          <w:adjustRightInd w:val="0"/>
                          <w:snapToGrid w:val="0"/>
                          <w:spacing w:before="0"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が味わえます。</w:t>
                        </w:r>
                      </w:p>
                    </w:txbxContent>
                  </v:textbox>
                </v:shape>
                <v:shape id="図 123" o:spid="_x0000_s1074" type="#_x0000_t75" alt="https://3.bp.blogspot.com/-kqhsjCK5TjQ/V9vB-ZqEdRI/AAAAAAAA96g/TE7xeaTfoGU7csgH7u6CAZN8ZGpbyqGJwCLcB/s800/tv_wireless_display.png" style="position:absolute;left:47058;top:47281;width:8534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">
                  <v:imagedata r:id="rId55" o:title="tv_wireless_display" cropbottom="10051f" cropright="23207f"/>
                </v:shape>
                <v:shape id="テキスト ボックス 127" o:spid="_x0000_s1075" type="#_x0000_t202" style="position:absolute;left:21633;top:2230;width:44915;height:3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" fillcolor="white [3201]" stroked="f" strokeweight=".5pt">
                  <v:fill opacity="60909f"/>
                  <v:textbox>
                    <w:txbxContent>
                      <w:p w14:paraId="43AE9E06" w14:textId="77777777" w:rsidR="00417DAB" w:rsidRPr="00BB2E1C" w:rsidRDefault="00417DAB" w:rsidP="00417DAB">
                        <w:pPr>
                          <w:spacing w:before="0" w:after="0" w:line="240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1AB39F" w:themeColor="accent6"/>
                            <w:sz w:val="28"/>
                            <w:szCs w:val="28"/>
                          </w:rPr>
                        </w:pPr>
                        <w:r w:rsidRPr="00BB2E1C">
                          <w:rPr>
                            <w:rFonts w:ascii="HG丸ｺﾞｼｯｸM-PRO" w:eastAsia="HG丸ｺﾞｼｯｸM-PRO" w:hAnsi="HG丸ｺﾞｼｯｸM-PRO" w:hint="eastAsia"/>
                            <w:color w:val="1AB39F" w:themeColor="accent6"/>
                            <w:sz w:val="28"/>
                            <w:szCs w:val="28"/>
                          </w:rPr>
                          <w:t>♦各務原市在住の方に、ご利用いただけます♦</w:t>
                        </w:r>
                      </w:p>
                    </w:txbxContent>
                  </v:textbox>
                </v:shape>
                <v:shape id="図 1" o:spid="_x0000_s1076" type="#_x0000_t75" style="position:absolute;left:66428;top:92968;width:7754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" stroked="t" strokecolor="black [3213]">
                  <v:imagedata r:id="rId56" o:title=""/>
                  <v:path arrowok="t"/>
                </v:shape>
              </v:group>
            </w:pict>
          </mc:Fallback>
        </mc:AlternateContent>
      </w:r>
    </w:p>
    <w:p w14:paraId="43779E8A" w14:textId="71C3BB9E" w:rsidR="00754E2B" w:rsidRDefault="00754E2B" w:rsidP="00C6554A">
      <w:pPr>
        <w:pStyle w:val="a9"/>
      </w:pPr>
    </w:p>
    <w:p w14:paraId="5F09FF6E" w14:textId="03533EF3" w:rsidR="00754E2B" w:rsidRDefault="00754E2B" w:rsidP="00C6554A">
      <w:pPr>
        <w:pStyle w:val="a9"/>
      </w:pPr>
    </w:p>
    <w:p w14:paraId="1D98FD00" w14:textId="0EF972A9" w:rsidR="00754E2B" w:rsidRDefault="00754E2B" w:rsidP="00C6554A">
      <w:pPr>
        <w:pStyle w:val="a9"/>
      </w:pPr>
    </w:p>
    <w:p w14:paraId="112E9AE8" w14:textId="0C967925" w:rsidR="00CA27E0" w:rsidRDefault="00CA27E0" w:rsidP="00C6554A">
      <w:pPr>
        <w:pStyle w:val="a9"/>
      </w:pPr>
    </w:p>
    <w:p w14:paraId="43F968B5" w14:textId="71E32F0E" w:rsidR="00590D2B" w:rsidRDefault="00590D2B">
      <w:pPr>
        <w:rPr>
          <w:rFonts w:cstheme="majorBidi"/>
          <w:caps/>
          <w:sz w:val="26"/>
        </w:rPr>
      </w:pPr>
      <w:r>
        <w:rPr>
          <w:rFonts w:cstheme="majorBidi"/>
          <w:caps/>
          <w:sz w:val="26"/>
        </w:rPr>
        <w:br w:type="page"/>
      </w:r>
    </w:p>
    <w:p w14:paraId="534DEA06" w14:textId="02FF6FBA" w:rsidR="00CA27E0" w:rsidRDefault="004B2E75">
      <w:pPr>
        <w:rPr>
          <w:rFonts w:cstheme="majorBidi"/>
          <w:caps/>
          <w:sz w:val="26"/>
        </w:rPr>
      </w:pPr>
      <w:r>
        <w:rPr>
          <w:rFonts w:cstheme="majorBidi"/>
          <w:caps/>
          <w:noProof/>
          <w:sz w:val="26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C6DF2A3" wp14:editId="46E6BDDC">
                <wp:simplePos x="0" y="0"/>
                <wp:positionH relativeFrom="column">
                  <wp:posOffset>4145</wp:posOffset>
                </wp:positionH>
                <wp:positionV relativeFrom="paragraph">
                  <wp:posOffset>-82643</wp:posOffset>
                </wp:positionV>
                <wp:extent cx="6473190" cy="9892589"/>
                <wp:effectExtent l="0" t="0" r="3810" b="0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190" cy="9892589"/>
                          <a:chOff x="0" y="0"/>
                          <a:chExt cx="6473190" cy="9892589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6473190" cy="9892589"/>
                            <a:chOff x="0" y="0"/>
                            <a:chExt cx="6473190" cy="9892589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950"/>
                            <a:stretch/>
                          </pic:blipFill>
                          <pic:spPr bwMode="auto">
                            <a:xfrm>
                              <a:off x="1962150" y="2124075"/>
                              <a:ext cx="4493260" cy="2936240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ストライプ矢印 110"/>
                          <wps:cNvSpPr>
                            <a:spLocks noChangeAspect="1"/>
                          </wps:cNvSpPr>
                          <wps:spPr>
                            <a:xfrm rot="5400000">
                              <a:off x="2950210" y="992505"/>
                              <a:ext cx="635952" cy="1525793"/>
                            </a:xfrm>
                            <a:prstGeom prst="stripedRightArrow">
                              <a:avLst>
                                <a:gd name="adj1" fmla="val 45426"/>
                                <a:gd name="adj2" fmla="val 3333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2124075" cy="598169"/>
                              <a:chOff x="0" y="0"/>
                              <a:chExt cx="2299335" cy="598169"/>
                            </a:xfrm>
                          </wpg:grpSpPr>
                          <wps:wsp>
                            <wps:cNvPr id="10" name="フローチャート: データ 10"/>
                            <wps:cNvSpPr>
                              <a:spLocks/>
                            </wps:cNvSpPr>
                            <wps:spPr>
                              <a:xfrm>
                                <a:off x="85725" y="504825"/>
                                <a:ext cx="2082470" cy="6227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フローチャート: データ 12"/>
                            <wps:cNvSpPr>
                              <a:spLocks/>
                            </wps:cNvSpPr>
                            <wps:spPr>
                              <a:xfrm>
                                <a:off x="0" y="552450"/>
                                <a:ext cx="2299335" cy="45719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テキスト ボックス 13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95250" y="0"/>
                                <a:ext cx="2168525" cy="5875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18A9F8" w14:textId="77777777" w:rsidR="00417DAB" w:rsidRPr="0038083D" w:rsidRDefault="00417DAB" w:rsidP="00417DAB">
                                  <w:pPr>
                                    <w:adjustRightInd w:val="0"/>
                                    <w:snapToGrid w:val="0"/>
                                    <w:spacing w:before="0" w:after="0" w:line="240" w:lineRule="auto"/>
                                    <w:rPr>
                                      <w:bCs/>
                                      <w:color w:val="00A0B8" w:themeColor="accent1"/>
                                      <w:sz w:val="52"/>
                                      <w:szCs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Cs/>
                                      <w:color w:val="00A0B8" w:themeColor="accent1"/>
                                      <w:sz w:val="52"/>
                                      <w:szCs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  <w:r>
                                    <w:rPr>
                                      <w:bCs/>
                                      <w:color w:val="00A0B8" w:themeColor="accent1"/>
                                      <w:sz w:val="52"/>
                                      <w:szCs w:val="5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利用方法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テキスト ボックス 15"/>
                          <wps:cNvSpPr txBox="1">
                            <a:spLocks noChangeAspect="1"/>
                          </wps:cNvSpPr>
                          <wps:spPr>
                            <a:xfrm>
                              <a:off x="1171575" y="1476375"/>
                              <a:ext cx="2533650" cy="50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3D3C34" w14:textId="77777777" w:rsidR="00417DAB" w:rsidRPr="00DC7FEA" w:rsidRDefault="00417DAB" w:rsidP="00417DAB">
                                <w:pPr>
                                  <w:spacing w:line="240" w:lineRule="auto"/>
                                  <w:jc w:val="center"/>
                                  <w:rPr>
                                    <w:color w:val="002060"/>
                                  </w:rPr>
                                </w:pPr>
                                <w:r w:rsidRPr="00DC7FEA">
                                  <w:rPr>
                                    <w:rFonts w:hint="eastAsia"/>
                                    <w:color w:val="002060"/>
                                  </w:rPr>
                                  <w:t>「</w:t>
                                </w:r>
                                <w:r w:rsidRPr="00DC7FEA">
                                  <w:rPr>
                                    <w:color w:val="002060"/>
                                  </w:rPr>
                                  <w:t>かかみがはら電子図書館」へ</w:t>
                                </w:r>
                                <w:r w:rsidRPr="00DC7FEA">
                                  <w:rPr>
                                    <w:rFonts w:hint="eastAsia"/>
                                    <w:color w:val="002060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ストライプ矢印 119"/>
                          <wps:cNvSpPr>
                            <a:spLocks noChangeAspect="1"/>
                          </wps:cNvSpPr>
                          <wps:spPr>
                            <a:xfrm rot="5400000">
                              <a:off x="2950527" y="5240338"/>
                              <a:ext cx="635217" cy="1525185"/>
                            </a:xfrm>
                            <a:prstGeom prst="stripedRightArrow">
                              <a:avLst>
                                <a:gd name="adj1" fmla="val 45426"/>
                                <a:gd name="adj2" fmla="val 3333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直線矢印コネクタ 18"/>
                          <wps:cNvCnPr/>
                          <wps:spPr>
                            <a:xfrm flipH="1">
                              <a:off x="3076575" y="809625"/>
                              <a:ext cx="1764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テキスト ボックス 19"/>
                          <wps:cNvSpPr txBox="1">
                            <a:spLocks/>
                          </wps:cNvSpPr>
                          <wps:spPr>
                            <a:xfrm>
                              <a:off x="3048000" y="838200"/>
                              <a:ext cx="2392071" cy="3730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3B6EB5" w14:textId="77777777" w:rsidR="00417DAB" w:rsidRPr="00181B40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168" w:lineRule="auto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181B40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「かかみがはら電子図書館」TOPページ</w:t>
                                </w:r>
                              </w:p>
                              <w:p w14:paraId="1312EB1A" w14:textId="77777777" w:rsidR="00417DAB" w:rsidRPr="00181B40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168" w:lineRule="auto"/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  <w:r w:rsidRPr="00181B40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QRコード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四角形: 角を丸くする 20"/>
                          <wps:cNvSpPr/>
                          <wps:spPr>
                            <a:xfrm>
                              <a:off x="4876800" y="1552575"/>
                              <a:ext cx="1586865" cy="47752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D1F3A6" w14:textId="77777777" w:rsidR="00417DAB" w:rsidRPr="00BF028F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BF028F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操作方法は、</w:t>
                                </w:r>
                                <w:r w:rsidRPr="00BF028F">
                                  <w:rPr>
                                    <w:rFonts w:hint="eastAsia"/>
                                    <w:color w:val="0070C0"/>
                                    <w:sz w:val="20"/>
                                    <w:szCs w:val="20"/>
                                    <w:u w:val="single"/>
                                  </w:rPr>
                                  <w:t>ご利用ガイド</w:t>
                                </w:r>
                                <w:r w:rsidRPr="00BF028F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を</w:t>
                                </w:r>
                              </w:p>
                              <w:p w14:paraId="2C7D11C8" w14:textId="77777777" w:rsidR="00417DAB" w:rsidRPr="00BF028F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  <w:r w:rsidRPr="00BF028F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ご覧ください。</w:t>
                                </w:r>
                              </w:p>
                              <w:p w14:paraId="551FDD67" w14:textId="77777777" w:rsidR="00417DAB" w:rsidRDefault="00417DAB" w:rsidP="00417DAB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直線矢印コネクタ 21"/>
                          <wps:cNvCnPr/>
                          <wps:spPr>
                            <a:xfrm>
                              <a:off x="6276975" y="1981200"/>
                              <a:ext cx="0" cy="35052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2" name="図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0" y="6353175"/>
                              <a:ext cx="4463415" cy="28041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3" name="テキスト ボックス 23"/>
                          <wps:cNvSpPr txBox="1">
                            <a:spLocks noChangeAspect="1"/>
                          </wps:cNvSpPr>
                          <wps:spPr>
                            <a:xfrm>
                              <a:off x="2847975" y="5705475"/>
                              <a:ext cx="2533650" cy="4628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7D97A7" w14:textId="77777777" w:rsidR="00417DAB" w:rsidRPr="00DC7FEA" w:rsidRDefault="00417DAB" w:rsidP="00417DAB">
                                <w:pPr>
                                  <w:spacing w:line="240" w:lineRule="auto"/>
                                  <w:jc w:val="center"/>
                                  <w:rPr>
                                    <w:color w:val="00206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2060"/>
                                  </w:rPr>
                                  <w:t>電子書籍を読んでみよう‼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四角形: 角を丸くする 24"/>
                          <wps:cNvSpPr/>
                          <wps:spPr>
                            <a:xfrm>
                              <a:off x="2124075" y="8077200"/>
                              <a:ext cx="3745382" cy="24140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accent2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グループ化 25"/>
                          <wpg:cNvGrpSpPr/>
                          <wpg:grpSpPr>
                            <a:xfrm>
                              <a:off x="238125" y="8362950"/>
                              <a:ext cx="1676400" cy="695325"/>
                              <a:chOff x="0" y="38100"/>
                              <a:chExt cx="1777365" cy="75501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図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0"/>
                                <a:ext cx="1777365" cy="7550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pic:spPr>
                          </pic:pic>
                          <wps:wsp>
                            <wps:cNvPr id="27" name="四角形: 角を丸くする 27"/>
                            <wps:cNvSpPr/>
                            <wps:spPr>
                              <a:xfrm>
                                <a:off x="61417" y="215036"/>
                                <a:ext cx="1630731" cy="2463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FB656" w14:textId="77777777" w:rsidR="00417DAB" w:rsidRPr="00801275" w:rsidRDefault="00417DAB" w:rsidP="00417DAB">
                                  <w:pPr>
                                    <w:adjustRightInd w:val="0"/>
                                    <w:snapToGrid w:val="0"/>
                                    <w:spacing w:before="0" w:after="0" w:line="240" w:lineRule="auto"/>
                                    <w:jc w:val="center"/>
                                    <w:rPr>
                                      <w:color w:val="138576" w:themeColor="accent6" w:themeShade="BF"/>
                                      <w:sz w:val="15"/>
                                      <w:szCs w:val="15"/>
                                    </w:rPr>
                                  </w:pPr>
                                  <w:r w:rsidRPr="00801275">
                                    <w:rPr>
                                      <w:rFonts w:hint="eastAsia"/>
                                      <w:color w:val="138576" w:themeColor="accent6" w:themeShade="BF"/>
                                      <w:sz w:val="15"/>
                                      <w:szCs w:val="15"/>
                                    </w:rPr>
                                    <w:t>「タイトル」　・　返却日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四角形: 角を丸くする 28"/>
                            <wps:cNvSpPr/>
                            <wps:spPr>
                              <a:xfrm>
                                <a:off x="193091" y="547247"/>
                                <a:ext cx="409448" cy="13898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57150" y="9096375"/>
                              <a:ext cx="3219450" cy="32385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72E4D3" w14:textId="77777777" w:rsidR="00417DAB" w:rsidRPr="00CF173A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bCs/>
                                    <w:color w:val="auto"/>
                                    <w:sz w:val="21"/>
                                  </w:rPr>
                                </w:pPr>
                                <w:r w:rsidRPr="00DF27E5">
                                  <w:rPr>
                                    <w:rFonts w:hint="eastAsia"/>
                                    <w:bCs/>
                                    <w:color w:val="EA157A" w:themeColor="accent2"/>
                                    <w:sz w:val="21"/>
                                  </w:rPr>
                                  <w:t>②</w:t>
                                </w:r>
                                <w:r w:rsidRPr="00CF173A">
                                  <w:rPr>
                                    <w:rFonts w:hint="eastAsia"/>
                                    <w:bCs/>
                                    <w:color w:val="auto"/>
                                    <w:sz w:val="21"/>
                                  </w:rPr>
                                  <w:t>「今すぐ読む」を押して、電子書籍ビューワが開きます。</w:t>
                                </w:r>
                              </w:p>
                              <w:p w14:paraId="4EC1357D" w14:textId="77777777" w:rsidR="00417DAB" w:rsidRPr="00CF173A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bCs/>
                                    <w:color w:val="auto"/>
                                    <w:sz w:val="2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57150" y="7467600"/>
                              <a:ext cx="2114550" cy="55245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2DD725" w14:textId="77777777" w:rsidR="00417DAB" w:rsidRPr="00DF27E5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jc w:val="both"/>
                                  <w:rPr>
                                    <w:bCs/>
                                    <w:color w:val="auto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bCs/>
                                    <w:color w:val="EA157A" w:themeColor="accent2"/>
                                    <w:sz w:val="21"/>
                                    <w:szCs w:val="21"/>
                                  </w:rPr>
                                  <w:t>①</w:t>
                                </w:r>
                                <w:r w:rsidRPr="00DF27E5">
                                  <w:rPr>
                                    <w:rFonts w:hint="eastAsia"/>
                                    <w:bCs/>
                                    <w:color w:val="auto"/>
                                    <w:sz w:val="21"/>
                                    <w:szCs w:val="21"/>
                                  </w:rPr>
                                  <w:t>読みたい電子書籍を選び</w:t>
                                </w:r>
                                <w:r w:rsidRPr="00DF27E5">
                                  <w:rPr>
                                    <w:bCs/>
                                    <w:color w:val="auto"/>
                                    <w:sz w:val="21"/>
                                    <w:szCs w:val="21"/>
                                  </w:rPr>
                                  <w:t>、</w:t>
                                </w:r>
                              </w:p>
                              <w:p w14:paraId="2AA3A55F" w14:textId="77777777" w:rsidR="00417DAB" w:rsidRPr="00CF173A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bCs/>
                                    <w:color w:val="auto"/>
                                    <w:sz w:val="21"/>
                                    <w:szCs w:val="21"/>
                                  </w:rPr>
                                </w:pPr>
                                <w:r w:rsidRPr="00CF173A">
                                  <w:rPr>
                                    <w:rFonts w:hint="eastAsia"/>
                                    <w:bCs/>
                                    <w:color w:val="auto"/>
                                    <w:sz w:val="21"/>
                                    <w:szCs w:val="21"/>
                                  </w:rPr>
                                  <w:t>「</w:t>
                                </w:r>
                                <w:r w:rsidRPr="00CF173A">
                                  <w:rPr>
                                    <w:bCs/>
                                    <w:color w:val="auto"/>
                                    <w:sz w:val="21"/>
                                    <w:szCs w:val="21"/>
                                  </w:rPr>
                                  <w:t>借りる」ボタンを</w:t>
                                </w:r>
                                <w:r w:rsidRPr="00CF173A">
                                  <w:rPr>
                                    <w:rFonts w:hint="eastAsia"/>
                                    <w:bCs/>
                                    <w:color w:val="auto"/>
                                    <w:sz w:val="21"/>
                                    <w:szCs w:val="21"/>
                                  </w:rPr>
                                  <w:t>押して貸出完了。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テキスト ボックス 224"/>
                          <wps:cNvSpPr txBox="1">
                            <a:spLocks noChangeAspect="1"/>
                          </wps:cNvSpPr>
                          <wps:spPr>
                            <a:xfrm>
                              <a:off x="381000" y="9429750"/>
                              <a:ext cx="6092190" cy="4628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0BFBCF" w14:textId="77777777" w:rsidR="00417DAB" w:rsidRPr="003E0987" w:rsidRDefault="00417DAB" w:rsidP="00417DAB">
                                <w:pPr>
                                  <w:pStyle w:val="afff2"/>
                                  <w:numPr>
                                    <w:ilvl w:val="0"/>
                                    <w:numId w:val="24"/>
                                  </w:numPr>
                                  <w:spacing w:line="240" w:lineRule="auto"/>
                                  <w:rPr>
                                    <w:color w:val="002060"/>
                                  </w:rPr>
                                </w:pPr>
                                <w:r w:rsidRPr="003E0987">
                                  <w:rPr>
                                    <w:rFonts w:hint="eastAsia"/>
                                    <w:color w:val="002060"/>
                                  </w:rPr>
                                  <w:t>借りている資料は返却日まで、「読む」ボタンを押せば何度でも読むことができます。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図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1589" y="3838358"/>
                              <a:ext cx="2772912" cy="1297167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ysDot"/>
                            </a:ln>
                          </pic:spPr>
                        </pic:pic>
                        <wps:wsp>
                          <wps:cNvPr id="228" name="四角形: 角を丸くする 228"/>
                          <wps:cNvSpPr/>
                          <wps:spPr>
                            <a:xfrm>
                              <a:off x="1733107" y="3699921"/>
                              <a:ext cx="886268" cy="306183"/>
                            </a:xfrm>
                            <a:prstGeom prst="roundRect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7E1160" w14:textId="01F69E11" w:rsidR="00417DAB" w:rsidRPr="00AF655E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192" w:lineRule="auto"/>
                                  <w:jc w:val="center"/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AF655E">
                                  <w:rPr>
                                    <w:rFonts w:hint="eastAsia"/>
                                    <w:color w:val="auto"/>
                                    <w:w w:val="80"/>
                                    <w:sz w:val="26"/>
                                    <w:szCs w:val="26"/>
                                  </w:rPr>
                                  <w:t>初回のみ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テキスト ボックス 231"/>
                          <wps:cNvSpPr txBox="1">
                            <a:spLocks/>
                          </wps:cNvSpPr>
                          <wps:spPr>
                            <a:xfrm>
                              <a:off x="0" y="5075056"/>
                              <a:ext cx="2847975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9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6D7121" w14:textId="77777777" w:rsidR="00417DAB" w:rsidRPr="008B0271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B0271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セキュリティ強化のためパ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ス</w:t>
                                </w:r>
                                <w:r w:rsidRPr="008B0271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ワード変更してご利用ください。</w:t>
                                </w:r>
                              </w:p>
                              <w:p w14:paraId="5F99F659" w14:textId="77777777" w:rsidR="00417DAB" w:rsidRPr="008B0271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B0271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現在のパスワード：</w:t>
                                </w:r>
                                <w:r w:rsidRPr="008B0271">
                                  <w:rPr>
                                    <w:rFonts w:hint="eastAsia"/>
                                    <w:color w:val="000000" w:themeColor="text1"/>
                                    <w:w w:val="66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 w:rsidRPr="008B0271">
                                  <w:rPr>
                                    <w:color w:val="000000" w:themeColor="text1"/>
                                    <w:w w:val="66"/>
                                    <w:sz w:val="20"/>
                                    <w:szCs w:val="20"/>
                                  </w:rPr>
                                  <w:t>初期設定</w:t>
                                </w:r>
                                <w:r w:rsidRPr="008B0271">
                                  <w:rPr>
                                    <w:rFonts w:hint="eastAsia"/>
                                    <w:color w:val="000000" w:themeColor="text1"/>
                                    <w:w w:val="66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8B0271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西暦生年月日の8桁</w:t>
                                </w:r>
                              </w:p>
                              <w:p w14:paraId="308C9BCF" w14:textId="77777777" w:rsidR="00417DAB" w:rsidRPr="008B0271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  <w:r w:rsidRPr="008B0271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新しいパスワード：半角英数字6～20文字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四角形: 角を丸くする 277"/>
                          <wps:cNvSpPr/>
                          <wps:spPr>
                            <a:xfrm>
                              <a:off x="0" y="2162175"/>
                              <a:ext cx="1900362" cy="1415333"/>
                            </a:xfrm>
                            <a:prstGeom prst="roundRect">
                              <a:avLst>
                                <a:gd name="adj" fmla="val 8025"/>
                              </a:avLst>
                            </a:prstGeom>
                            <a:noFill/>
                            <a:ln w="1905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42281F" w14:textId="77777777" w:rsidR="00417DAB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color w:val="000000" w:themeColor="text1"/>
                                    <w:sz w:val="2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1"/>
                                    <w:u w:val="wave" w:color="EA157A" w:themeColor="accent2"/>
                                  </w:rPr>
                                  <w:t>利用者</w:t>
                                </w:r>
                                <w:r w:rsidRPr="00181B40">
                                  <w:rPr>
                                    <w:color w:val="000000" w:themeColor="text1"/>
                                    <w:sz w:val="21"/>
                                    <w:u w:val="wave" w:color="EA157A" w:themeColor="accent2"/>
                                  </w:rPr>
                                  <w:t>ID</w:t>
                                </w:r>
                                <w:r w:rsidRPr="00BD7915">
                                  <w:rPr>
                                    <w:rFonts w:hint="eastAsia"/>
                                    <w:color w:val="000000" w:themeColor="text1"/>
                                    <w:sz w:val="21"/>
                                  </w:rPr>
                                  <w:t>：</w:t>
                                </w:r>
                              </w:p>
                              <w:p w14:paraId="0E09F186" w14:textId="77777777" w:rsidR="00417DAB" w:rsidRPr="00BD7915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ind w:firstLineChars="100" w:firstLine="210"/>
                                  <w:rPr>
                                    <w:color w:val="000000" w:themeColor="text1"/>
                                    <w:sz w:val="2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1"/>
                                  </w:rPr>
                                  <w:t>図書館</w:t>
                                </w:r>
                                <w:r w:rsidRPr="00BD7915">
                                  <w:rPr>
                                    <w:color w:val="000000" w:themeColor="text1"/>
                                    <w:sz w:val="21"/>
                                  </w:rPr>
                                  <w:t>の</w:t>
                                </w:r>
                                <w:r>
                                  <w:rPr>
                                    <w:color w:val="000000" w:themeColor="text1"/>
                                    <w:sz w:val="21"/>
                                  </w:rPr>
                                  <w:t>利用</w:t>
                                </w:r>
                                <w:r w:rsidRPr="00BD7915">
                                  <w:rPr>
                                    <w:rFonts w:hint="eastAsia"/>
                                    <w:color w:val="000000" w:themeColor="text1"/>
                                    <w:sz w:val="21"/>
                                  </w:rPr>
                                  <w:t>カード番号</w:t>
                                </w:r>
                              </w:p>
                              <w:p w14:paraId="2E83675D" w14:textId="77777777" w:rsidR="00417DAB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ind w:left="1050" w:hangingChars="500" w:hanging="1050"/>
                                  <w:rPr>
                                    <w:color w:val="000000" w:themeColor="text1"/>
                                    <w:sz w:val="21"/>
                                  </w:rPr>
                                </w:pPr>
                                <w:r w:rsidRPr="00181B40">
                                  <w:rPr>
                                    <w:rFonts w:hint="eastAsia"/>
                                    <w:color w:val="000000" w:themeColor="text1"/>
                                    <w:sz w:val="21"/>
                                    <w:u w:val="wave" w:color="EA157A" w:themeColor="accent2"/>
                                  </w:rPr>
                                  <w:t>パスワード</w:t>
                                </w:r>
                                <w:r w:rsidRPr="00BD7915">
                                  <w:rPr>
                                    <w:rFonts w:hint="eastAsia"/>
                                    <w:color w:val="000000" w:themeColor="text1"/>
                                    <w:sz w:val="21"/>
                                  </w:rPr>
                                  <w:t>：</w:t>
                                </w:r>
                              </w:p>
                              <w:p w14:paraId="022131C8" w14:textId="77777777" w:rsidR="00417DAB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ind w:leftChars="100" w:left="220"/>
                                  <w:rPr>
                                    <w:color w:val="000000" w:themeColor="text1"/>
                                    <w:sz w:val="21"/>
                                  </w:rPr>
                                </w:pPr>
                                <w:r w:rsidRPr="0035493B">
                                  <w:rPr>
                                    <w:rFonts w:hint="eastAsia"/>
                                    <w:color w:val="000000" w:themeColor="text1"/>
                                    <w:w w:val="66"/>
                                    <w:sz w:val="21"/>
                                  </w:rPr>
                                  <w:t>(</w:t>
                                </w:r>
                                <w:r w:rsidRPr="0035493B">
                                  <w:rPr>
                                    <w:color w:val="000000" w:themeColor="text1"/>
                                    <w:w w:val="66"/>
                                    <w:sz w:val="21"/>
                                  </w:rPr>
                                  <w:t>初期設定</w:t>
                                </w:r>
                                <w:r w:rsidRPr="0035493B">
                                  <w:rPr>
                                    <w:rFonts w:hint="eastAsia"/>
                                    <w:color w:val="000000" w:themeColor="text1"/>
                                    <w:w w:val="66"/>
                                    <w:sz w:val="21"/>
                                  </w:rPr>
                                  <w:t>)</w:t>
                                </w:r>
                                <w:r>
                                  <w:rPr>
                                    <w:color w:val="000000" w:themeColor="text1"/>
                                    <w:sz w:val="21"/>
                                  </w:rPr>
                                  <w:t>西暦生年月日</w:t>
                                </w:r>
                                <w:r w:rsidRPr="005966E3">
                                  <w:rPr>
                                    <w:color w:val="000000" w:themeColor="text1"/>
                                    <w:sz w:val="21"/>
                                  </w:rPr>
                                  <w:t>の8</w:t>
                                </w:r>
                                <w:r>
                                  <w:rPr>
                                    <w:color w:val="000000" w:themeColor="text1"/>
                                    <w:sz w:val="21"/>
                                  </w:rPr>
                                  <w:t>桁</w:t>
                                </w:r>
                              </w:p>
                              <w:p w14:paraId="4E7F74B6" w14:textId="77777777" w:rsidR="00417DAB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ind w:leftChars="100" w:left="220" w:firstLineChars="100" w:firstLine="108"/>
                                  <w:rPr>
                                    <w:color w:val="000000" w:themeColor="text1"/>
                                    <w:w w:val="60"/>
                                    <w:sz w:val="18"/>
                                    <w:szCs w:val="18"/>
                                  </w:rPr>
                                </w:pPr>
                                <w:r w:rsidRPr="005966E3">
                                  <w:rPr>
                                    <w:rFonts w:hint="eastAsia"/>
                                    <w:color w:val="000000" w:themeColor="text1"/>
                                    <w:w w:val="60"/>
                                    <w:sz w:val="18"/>
                                    <w:szCs w:val="18"/>
                                  </w:rPr>
                                  <w:t>例】平成</w:t>
                                </w:r>
                                <w:r w:rsidRPr="005966E3">
                                  <w:rPr>
                                    <w:color w:val="000000" w:themeColor="text1"/>
                                    <w:w w:val="60"/>
                                    <w:sz w:val="18"/>
                                    <w:szCs w:val="18"/>
                                  </w:rPr>
                                  <w:t>3年1月1日</w:t>
                                </w:r>
                                <w:r w:rsidRPr="005966E3">
                                  <w:rPr>
                                    <w:rFonts w:hint="eastAsia"/>
                                    <w:color w:val="000000" w:themeColor="text1"/>
                                    <w:w w:val="60"/>
                                    <w:sz w:val="18"/>
                                    <w:szCs w:val="18"/>
                                  </w:rPr>
                                  <w:t>生まれ</w:t>
                                </w:r>
                                <w:r w:rsidRPr="005966E3">
                                  <w:rPr>
                                    <w:color w:val="000000" w:themeColor="text1"/>
                                    <w:w w:val="6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5966E3">
                                  <w:rPr>
                                    <w:rFonts w:hint="eastAsia"/>
                                    <w:color w:val="000000" w:themeColor="text1"/>
                                    <w:w w:val="60"/>
                                    <w:sz w:val="18"/>
                                    <w:szCs w:val="18"/>
                                  </w:rPr>
                                  <w:t>→</w:t>
                                </w:r>
                                <w:r w:rsidRPr="005966E3">
                                  <w:rPr>
                                    <w:color w:val="000000" w:themeColor="text1"/>
                                    <w:w w:val="60"/>
                                    <w:sz w:val="18"/>
                                    <w:szCs w:val="18"/>
                                  </w:rPr>
                                  <w:t xml:space="preserve"> 19910101</w:t>
                                </w:r>
                              </w:p>
                              <w:p w14:paraId="0AAD46A9" w14:textId="77777777" w:rsidR="00417DAB" w:rsidRPr="0035493B" w:rsidRDefault="00417DAB" w:rsidP="00417DAB">
                                <w:pPr>
                                  <w:adjustRightInd w:val="0"/>
                                  <w:snapToGrid w:val="0"/>
                                  <w:spacing w:before="0" w:after="0" w:line="240" w:lineRule="auto"/>
                                  <w:rPr>
                                    <w:color w:val="00206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1"/>
                                    <w:szCs w:val="21"/>
                                  </w:rPr>
                                  <w:t>入力</w:t>
                                </w:r>
                                <w:r w:rsidRPr="0035493B">
                                  <w:rPr>
                                    <w:rFonts w:hint="eastAsia"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してログイン。</w:t>
                                </w:r>
                              </w:p>
                              <w:p w14:paraId="347C7206" w14:textId="77777777" w:rsidR="00417DAB" w:rsidRDefault="00417DAB" w:rsidP="00417DA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四角形: 角を丸くする 281"/>
                          <wps:cNvSpPr/>
                          <wps:spPr>
                            <a:xfrm>
                              <a:off x="2095500" y="2628900"/>
                              <a:ext cx="1042035" cy="762000"/>
                            </a:xfrm>
                            <a:prstGeom prst="roundRect">
                              <a:avLst>
                                <a:gd name="adj" fmla="val 9167"/>
                              </a:avLst>
                            </a:prstGeom>
                            <a:noFill/>
                            <a:ln w="1905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817" y="594403"/>
                            <a:ext cx="77533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DF2A3" id="グループ化 232" o:spid="_x0000_s1077" style="position:absolute;margin-left:.35pt;margin-top:-6.5pt;width:509.7pt;height:778.95pt;z-index:251664384" coordsize="64731,98925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">
                <v:group id="グループ化 4" o:spid="_x0000_s1078" style="position:absolute;width:64731;height:98925" coordsize="64731,9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図 5" o:spid="_x0000_s1079" type="#_x0000_t75" style="position:absolute;left:19621;top:21240;width:44933;height:29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" stroked="t" strokecolor="#138576 [2409]">
                    <v:stroke joinstyle="round"/>
                    <v:imagedata r:id="rId61" o:title="" cropbottom="8487f"/>
                    <v:path arrowok="t"/>
                  </v:shape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ストライプ矢印 110" o:spid="_x0000_s1080" type="#_x0000_t93" style="position:absolute;left:29501;top:9925;width:6359;height:152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" adj="14400,5894" fillcolor="#28e2ff [2132]" strokecolor="#004f5b [1604]">
                    <v:fill color2="#b4f5ff [756]" rotate="t" angle="270" colors="0 #8dd0e4;.5 #bbe0ec;1 #deeff5" focus="100%" type="gradient"/>
                    <v:path arrowok="t"/>
                    <o:lock v:ext="edit" aspectratio="t"/>
                  </v:shape>
                  <v:group id="グループ化 9" o:spid="_x0000_s1081" style="position:absolute;width:21240;height:5981" coordsize="22993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フローチャート: データ 10" o:spid="_x0000_s1082" type="#_x0000_t111" style="position:absolute;left:857;top:5048;width:20824;height: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" fillcolor="#d8d8d8 [2732]" stroked="f"/>
                    <v:shape id="フローチャート: データ 12" o:spid="_x0000_s1083" type="#_x0000_t111" style="position:absolute;top:5524;width:2299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" fillcolor="#a5a5a5 [2092]" stroked="f"/>
                    <v:shape id="テキスト ボックス 13" o:spid="_x0000_s1084" type="#_x0000_t202" style="position:absolute;left:952;width:21685;height: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o:lock v:ext="edit" aspectratio="t"/>
                      <v:textbox>
                        <w:txbxContent>
                          <w:p w14:paraId="1718A9F8" w14:textId="77777777" w:rsidR="00417DAB" w:rsidRPr="0038083D" w:rsidRDefault="00417DAB" w:rsidP="00417DAB">
                            <w:pPr>
                              <w:adjustRightInd w:val="0"/>
                              <w:snapToGrid w:val="0"/>
                              <w:spacing w:before="0" w:after="0" w:line="240" w:lineRule="auto"/>
                              <w:rPr>
                                <w:bCs/>
                                <w:color w:val="00A0B8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A0B8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bCs/>
                                <w:color w:val="00A0B8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利用方法</w:t>
                            </w:r>
                          </w:p>
                        </w:txbxContent>
                      </v:textbox>
                    </v:shape>
                  </v:group>
                  <v:shape id="テキスト ボックス 15" o:spid="_x0000_s1085" type="#_x0000_t202" style="position:absolute;left:11715;top:14763;width:25337;height:5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o:lock v:ext="edit" aspectratio="t"/>
                    <v:textbox>
                      <w:txbxContent>
                        <w:p w14:paraId="283D3C34" w14:textId="77777777" w:rsidR="00417DAB" w:rsidRPr="00DC7FEA" w:rsidRDefault="00417DAB" w:rsidP="00417DAB">
                          <w:pPr>
                            <w:spacing w:line="240" w:lineRule="auto"/>
                            <w:jc w:val="center"/>
                            <w:rPr>
                              <w:color w:val="002060"/>
                            </w:rPr>
                          </w:pPr>
                          <w:r w:rsidRPr="00DC7FEA">
                            <w:rPr>
                              <w:rFonts w:hint="eastAsia"/>
                              <w:color w:val="002060"/>
                            </w:rPr>
                            <w:t>「</w:t>
                          </w:r>
                          <w:r w:rsidRPr="00DC7FEA">
                            <w:rPr>
                              <w:color w:val="002060"/>
                            </w:rPr>
                            <w:t>かかみがはら電子図書館」へ</w:t>
                          </w:r>
                          <w:r w:rsidRPr="00DC7FEA">
                            <w:rPr>
                              <w:rFonts w:hint="eastAsia"/>
                              <w:color w:val="002060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ストライプ矢印 119" o:spid="_x0000_s1086" type="#_x0000_t93" style="position:absolute;left:29505;top:52403;width:6352;height:152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" adj="14400,5894" fillcolor="#28e2ff [2132]" strokecolor="#004f5b [1604]">
                    <v:fill color2="#b4f5ff [756]" rotate="t" angle="270" colors="0 #8dd0e4;.5 #bbe0ec;1 #deeff5" focus="100%" type="gradient"/>
                    <v:path arrowok="t"/>
                    <o:lock v:ext="edit" aspectratio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8" o:spid="_x0000_s1087" type="#_x0000_t32" style="position:absolute;left:30765;top:8096;width:176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" strokecolor="#5a5a5a [2109]">
                    <v:stroke endarrow="block"/>
                  </v:shape>
                  <v:shape id="テキスト ボックス 19" o:spid="_x0000_s1088" type="#_x0000_t202" style="position:absolute;left:30480;top:8382;width:23920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14:paraId="503B6EB5" w14:textId="77777777" w:rsidR="00417DAB" w:rsidRPr="00181B40" w:rsidRDefault="00417DAB" w:rsidP="00417DAB">
                          <w:pPr>
                            <w:adjustRightInd w:val="0"/>
                            <w:snapToGrid w:val="0"/>
                            <w:spacing w:before="0" w:after="0" w:line="168" w:lineRule="auto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181B40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「かかみがはら電子図書館」TOPページ</w:t>
                          </w:r>
                        </w:p>
                        <w:p w14:paraId="1312EB1A" w14:textId="77777777" w:rsidR="00417DAB" w:rsidRPr="00181B40" w:rsidRDefault="00417DAB" w:rsidP="00417DAB">
                          <w:pPr>
                            <w:adjustRightInd w:val="0"/>
                            <w:snapToGrid w:val="0"/>
                            <w:spacing w:before="0" w:after="0" w:line="168" w:lineRule="auto"/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  <w:r w:rsidRPr="00181B40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QRコード</w:t>
                          </w:r>
                        </w:p>
                      </w:txbxContent>
                    </v:textbox>
                  </v:shape>
                  <v:roundrect id="四角形: 角を丸くする 20" o:spid="_x0000_s1089" style="position:absolute;left:48768;top:15525;width:15868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" fillcolor="#bdf6ff [660]" strokecolor="#00a0b8 [3204]" strokeweight="1.5pt">
                    <v:textbox inset=".5mm,0,.5mm,0">
                      <w:txbxContent>
                        <w:p w14:paraId="57D1F3A6" w14:textId="77777777" w:rsidR="00417DAB" w:rsidRPr="00BF028F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BF028F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操作方法は、</w:t>
                          </w:r>
                          <w:r w:rsidRPr="00BF028F">
                            <w:rPr>
                              <w:rFonts w:hint="eastAsia"/>
                              <w:color w:val="0070C0"/>
                              <w:sz w:val="20"/>
                              <w:szCs w:val="20"/>
                              <w:u w:val="single"/>
                            </w:rPr>
                            <w:t>ご利用ガイド</w:t>
                          </w:r>
                          <w:r w:rsidRPr="00BF028F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を</w:t>
                          </w:r>
                        </w:p>
                        <w:p w14:paraId="2C7D11C8" w14:textId="77777777" w:rsidR="00417DAB" w:rsidRPr="00BF028F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  <w:r w:rsidRPr="00BF028F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ご覧ください。</w:t>
                          </w:r>
                        </w:p>
                        <w:p w14:paraId="551FDD67" w14:textId="77777777" w:rsidR="00417DAB" w:rsidRDefault="00417DAB" w:rsidP="00417DAB">
                          <w:pPr>
                            <w:adjustRightInd w:val="0"/>
                            <w:snapToGrid w:val="0"/>
                            <w:jc w:val="center"/>
                          </w:pPr>
                        </w:p>
                      </w:txbxContent>
                    </v:textbox>
                  </v:roundrect>
                  <v:shape id="直線矢印コネクタ 21" o:spid="_x0000_s1090" type="#_x0000_t32" style="position:absolute;left:62769;top:19812;width:0;height:35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" strokecolor="#0097ae [3044]">
                    <v:stroke endarrow="block"/>
                  </v:shape>
                  <v:shape id="図 22" o:spid="_x0000_s1091" type="#_x0000_t75" style="position:absolute;left:20002;top:63531;width:44634;height:28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" stroked="t" strokecolor="#138576 [2409]">
                    <v:imagedata r:id="rId62" o:title=""/>
                    <v:path arrowok="t"/>
                  </v:shape>
                  <v:shape id="テキスト ボックス 23" o:spid="_x0000_s1092" type="#_x0000_t202" style="position:absolute;left:28479;top:57054;width:253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o:lock v:ext="edit" aspectratio="t"/>
                    <v:textbox>
                      <w:txbxContent>
                        <w:p w14:paraId="427D97A7" w14:textId="77777777" w:rsidR="00417DAB" w:rsidRPr="00DC7FEA" w:rsidRDefault="00417DAB" w:rsidP="00417DAB">
                          <w:pPr>
                            <w:spacing w:line="240" w:lineRule="auto"/>
                            <w:jc w:val="center"/>
                            <w:rPr>
                              <w:color w:val="002060"/>
                            </w:rPr>
                          </w:pPr>
                          <w:r>
                            <w:rPr>
                              <w:rFonts w:hint="eastAsia"/>
                              <w:color w:val="002060"/>
                            </w:rPr>
                            <w:t>電子書籍を読んでみよう‼</w:t>
                          </w:r>
                        </w:p>
                      </w:txbxContent>
                    </v:textbox>
                  </v:shape>
                  <v:roundrect id="四角形: 角を丸くする 24" o:spid="_x0000_s1093" style="position:absolute;left:21240;top:80772;width:37454;height:24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" filled="f" strokecolor="#ea157a [3205]" strokeweight="2pt">
                    <v:stroke dashstyle="3 1"/>
                  </v:roundrect>
                  <v:group id="グループ化 25" o:spid="_x0000_s1094" style="position:absolute;left:2381;top:83629;width:16764;height:6953" coordorigin=",381" coordsize="17773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図 26" o:spid="_x0000_s1095" type="#_x0000_t75" style="position:absolute;top:381;width:1777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" stroked="t" strokecolor="#1ab39f [3209]">
                      <v:imagedata r:id="rId63" o:title=""/>
                      <v:path arrowok="t"/>
                    </v:shape>
                    <v:roundrect id="四角形: 角を丸くする 27" o:spid="_x0000_s1096" style="position:absolute;left:614;top:2150;width:16307;height:2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" fillcolor="white [3212]" strokecolor="#004f5b [1604]">
                      <v:textbox inset=",1mm,,1mm">
                        <w:txbxContent>
                          <w:p w14:paraId="672FB656" w14:textId="77777777" w:rsidR="00417DAB" w:rsidRPr="00801275" w:rsidRDefault="00417DAB" w:rsidP="00417DAB">
                            <w:pPr>
                              <w:adjustRightInd w:val="0"/>
                              <w:snapToGrid w:val="0"/>
                              <w:spacing w:before="0" w:after="0" w:line="240" w:lineRule="auto"/>
                              <w:jc w:val="center"/>
                              <w:rPr>
                                <w:color w:val="138576" w:themeColor="accent6" w:themeShade="BF"/>
                                <w:sz w:val="15"/>
                                <w:szCs w:val="15"/>
                              </w:rPr>
                            </w:pPr>
                            <w:r w:rsidRPr="00801275">
                              <w:rPr>
                                <w:rFonts w:hint="eastAsia"/>
                                <w:color w:val="138576" w:themeColor="accent6" w:themeShade="BF"/>
                                <w:sz w:val="15"/>
                                <w:szCs w:val="15"/>
                              </w:rPr>
                              <w:t>「タイトル」　・　返却日</w:t>
                            </w:r>
                          </w:p>
                        </w:txbxContent>
                      </v:textbox>
                    </v:roundrect>
                    <v:roundrect id="四角形: 角を丸くする 28" o:spid="_x0000_s1097" style="position:absolute;left:1930;top:5472;width:4095;height:13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" filled="f" strokecolor="#ea157a [3205]" strokeweight="1.5pt">
                      <v:stroke dashstyle="3 1"/>
                    </v:roundrect>
                  </v:group>
                  <v:shape id="テキスト ボックス 30" o:spid="_x0000_s1098" type="#_x0000_t202" style="position:absolute;left:571;top:90963;width:3219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" fillcolor="#f48abc [1621]" strokecolor="#de1473 [3045]">
                    <v:fill color2="#fcdceb [501]" rotate="t" angle="180" colors="0 #ff83b0;22938f #ffa9c7;1 #ffdbe7" focus="100%" type="gradient"/>
                    <v:shadow on="t" color="black" opacity="24903f" origin=",.5" offset="0,.55556mm"/>
                    <v:textbox>
                      <w:txbxContent>
                        <w:p w14:paraId="2C72E4D3" w14:textId="77777777" w:rsidR="00417DAB" w:rsidRPr="00CF173A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bCs/>
                              <w:color w:val="auto"/>
                              <w:sz w:val="21"/>
                            </w:rPr>
                          </w:pPr>
                          <w:r w:rsidRPr="00DF27E5">
                            <w:rPr>
                              <w:rFonts w:hint="eastAsia"/>
                              <w:bCs/>
                              <w:color w:val="EA157A" w:themeColor="accent2"/>
                              <w:sz w:val="21"/>
                            </w:rPr>
                            <w:t>②</w:t>
                          </w:r>
                          <w:r w:rsidRPr="00CF173A">
                            <w:rPr>
                              <w:rFonts w:hint="eastAsia"/>
                              <w:bCs/>
                              <w:color w:val="auto"/>
                              <w:sz w:val="21"/>
                            </w:rPr>
                            <w:t>「今すぐ読む」を押して、電子書籍ビューワが開きます。</w:t>
                          </w:r>
                        </w:p>
                        <w:p w14:paraId="4EC1357D" w14:textId="77777777" w:rsidR="00417DAB" w:rsidRPr="00CF173A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bCs/>
                              <w:color w:val="auto"/>
                              <w:sz w:val="21"/>
                            </w:rPr>
                          </w:pPr>
                        </w:p>
                      </w:txbxContent>
                    </v:textbox>
                  </v:shape>
                  <v:shape id="テキスト ボックス 31" o:spid="_x0000_s1099" type="#_x0000_t202" style="position:absolute;left:571;top:74676;width:2114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" fillcolor="#f48abc [1621]" strokecolor="#de1473 [3045]">
                    <v:fill color2="#fcdceb [501]" rotate="t" angle="180" colors="0 #ff83b0;22938f #ffa9c7;1 #ffdbe7" focus="100%" type="gradient"/>
                    <v:shadow on="t" color="black" opacity="24903f" origin=",.5" offset="0,.55556mm"/>
                    <v:textbox inset="3mm,,3mm">
                      <w:txbxContent>
                        <w:p w14:paraId="652DD725" w14:textId="77777777" w:rsidR="00417DAB" w:rsidRPr="00DF27E5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jc w:val="both"/>
                            <w:rPr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bCs/>
                              <w:color w:val="EA157A" w:themeColor="accent2"/>
                              <w:sz w:val="21"/>
                              <w:szCs w:val="21"/>
                            </w:rPr>
                            <w:t>①</w:t>
                          </w:r>
                          <w:r w:rsidRPr="00DF27E5">
                            <w:rPr>
                              <w:rFonts w:hint="eastAsia"/>
                              <w:bCs/>
                              <w:color w:val="auto"/>
                              <w:sz w:val="21"/>
                              <w:szCs w:val="21"/>
                            </w:rPr>
                            <w:t>読みたい電子書籍を選び</w:t>
                          </w:r>
                          <w:r w:rsidRPr="00DF27E5">
                            <w:rPr>
                              <w:bCs/>
                              <w:color w:val="auto"/>
                              <w:sz w:val="21"/>
                              <w:szCs w:val="21"/>
                            </w:rPr>
                            <w:t>、</w:t>
                          </w:r>
                        </w:p>
                        <w:p w14:paraId="2AA3A55F" w14:textId="77777777" w:rsidR="00417DAB" w:rsidRPr="00CF173A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CF173A">
                            <w:rPr>
                              <w:rFonts w:hint="eastAsia"/>
                              <w:bCs/>
                              <w:color w:val="auto"/>
                              <w:sz w:val="21"/>
                              <w:szCs w:val="21"/>
                            </w:rPr>
                            <w:t>「</w:t>
                          </w:r>
                          <w:r w:rsidRPr="00CF173A">
                            <w:rPr>
                              <w:bCs/>
                              <w:color w:val="auto"/>
                              <w:sz w:val="21"/>
                              <w:szCs w:val="21"/>
                            </w:rPr>
                            <w:t>借りる」ボタンを</w:t>
                          </w:r>
                          <w:r w:rsidRPr="00CF173A">
                            <w:rPr>
                              <w:rFonts w:hint="eastAsia"/>
                              <w:bCs/>
                              <w:color w:val="auto"/>
                              <w:sz w:val="21"/>
                              <w:szCs w:val="21"/>
                            </w:rPr>
                            <w:t>押して貸出完了。</w:t>
                          </w:r>
                        </w:p>
                      </w:txbxContent>
                    </v:textbox>
                  </v:shape>
                  <v:shape id="テキスト ボックス 224" o:spid="_x0000_s1100" type="#_x0000_t202" style="position:absolute;left:3810;top:94297;width:60921;height:4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  <o:lock v:ext="edit" aspectratio="t"/>
                    <v:textbox>
                      <w:txbxContent>
                        <w:p w14:paraId="630BFBCF" w14:textId="77777777" w:rsidR="00417DAB" w:rsidRPr="003E0987" w:rsidRDefault="00417DAB" w:rsidP="00417DAB">
                          <w:pPr>
                            <w:pStyle w:val="afff2"/>
                            <w:numPr>
                              <w:ilvl w:val="0"/>
                              <w:numId w:val="24"/>
                            </w:numPr>
                            <w:spacing w:line="240" w:lineRule="auto"/>
                            <w:rPr>
                              <w:color w:val="002060"/>
                            </w:rPr>
                          </w:pPr>
                          <w:r w:rsidRPr="003E0987">
                            <w:rPr>
                              <w:rFonts w:hint="eastAsia"/>
                              <w:color w:val="002060"/>
                            </w:rPr>
                            <w:t>借りている資料は返却日まで、「読む」ボタンを押せば何度でも読むことができます。</w:t>
                          </w:r>
                        </w:p>
                      </w:txbxContent>
                    </v:textbox>
                  </v:shape>
                  <v:shape id="図 226" o:spid="_x0000_s1101" type="#_x0000_t75" style="position:absolute;left:2115;top:38383;width:27730;height:1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" stroked="t" strokecolor="#c48b01 [2406]" strokeweight="1.5pt">
                    <v:stroke dashstyle="1 1"/>
                    <v:imagedata r:id="rId64" o:title=""/>
                    <v:path arrowok="t"/>
                  </v:shape>
                  <v:roundrect id="四角形: 角を丸くする 228" o:spid="_x0000_s1102" style="position:absolute;left:17331;top:36999;width:8862;height:30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" fillcolor="#c48b01 [2406]" stroked="f" strokeweight="2pt">
                    <v:textbox inset="0,0,0,0">
                      <w:txbxContent>
                        <w:p w14:paraId="637E1160" w14:textId="01F69E11" w:rsidR="00417DAB" w:rsidRPr="00AF655E" w:rsidRDefault="00417DAB" w:rsidP="00417DAB">
                          <w:pPr>
                            <w:adjustRightInd w:val="0"/>
                            <w:snapToGrid w:val="0"/>
                            <w:spacing w:before="0" w:after="0" w:line="192" w:lineRule="auto"/>
                            <w:jc w:val="center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AF655E">
                            <w:rPr>
                              <w:rFonts w:hint="eastAsia"/>
                              <w:color w:val="auto"/>
                              <w:w w:val="80"/>
                              <w:sz w:val="26"/>
                              <w:szCs w:val="26"/>
                            </w:rPr>
                            <w:t>初回のみ</w:t>
                          </w:r>
                        </w:p>
                      </w:txbxContent>
                    </v:textbox>
                  </v:roundrect>
                  <v:shape id="テキスト ボックス 231" o:spid="_x0000_s1103" type="#_x0000_t202" style="position:absolute;top:50750;width:2847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" fillcolor="white [3212]" stroked="f" strokeweight=".5pt">
                    <v:fill opacity="59110f"/>
                    <v:textbox inset="0,0,0,0">
                      <w:txbxContent>
                        <w:p w14:paraId="766D7121" w14:textId="77777777" w:rsidR="00417DAB" w:rsidRPr="008B0271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B0271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セキュリティ強化のためパ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ス</w:t>
                          </w:r>
                          <w:r w:rsidRPr="008B0271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ワード変更してご利用ください。</w:t>
                          </w:r>
                        </w:p>
                        <w:p w14:paraId="5F99F659" w14:textId="77777777" w:rsidR="00417DAB" w:rsidRPr="008B0271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B0271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現在のパスワード：</w:t>
                          </w:r>
                          <w:r w:rsidRPr="008B0271">
                            <w:rPr>
                              <w:rFonts w:hint="eastAsia"/>
                              <w:color w:val="000000" w:themeColor="text1"/>
                              <w:w w:val="66"/>
                              <w:sz w:val="20"/>
                              <w:szCs w:val="20"/>
                            </w:rPr>
                            <w:t>(</w:t>
                          </w:r>
                          <w:r w:rsidRPr="008B0271">
                            <w:rPr>
                              <w:color w:val="000000" w:themeColor="text1"/>
                              <w:w w:val="66"/>
                              <w:sz w:val="20"/>
                              <w:szCs w:val="20"/>
                            </w:rPr>
                            <w:t>初期設定</w:t>
                          </w:r>
                          <w:r w:rsidRPr="008B0271">
                            <w:rPr>
                              <w:rFonts w:hint="eastAsia"/>
                              <w:color w:val="000000" w:themeColor="text1"/>
                              <w:w w:val="66"/>
                              <w:sz w:val="20"/>
                              <w:szCs w:val="20"/>
                            </w:rPr>
                            <w:t>)</w:t>
                          </w:r>
                          <w:r w:rsidRPr="008B0271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西暦生年月日の8桁</w:t>
                          </w:r>
                        </w:p>
                        <w:p w14:paraId="308C9BCF" w14:textId="77777777" w:rsidR="00417DAB" w:rsidRPr="008B0271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  <w:r w:rsidRPr="008B0271">
                            <w:rPr>
                              <w:rFonts w:hint="eastAsia"/>
                              <w:color w:val="000000" w:themeColor="text1"/>
                              <w:sz w:val="20"/>
                              <w:szCs w:val="20"/>
                            </w:rPr>
                            <w:t>新しいパスワード：半角英数字6～20文字</w:t>
                          </w:r>
                        </w:p>
                      </w:txbxContent>
                    </v:textbox>
                  </v:shape>
                  <v:roundrect id="四角形: 角を丸くする 277" o:spid="_x0000_s1104" style="position:absolute;top:21621;width:19003;height:14154;visibility:visible;mso-wrap-style:square;v-text-anchor:middle" arcsize="52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" filled="f" strokecolor="#f272ae [1941]" strokeweight="1.5pt">
                    <v:textbox inset=".5mm,.5mm,.5mm,.5mm">
                      <w:txbxContent>
                        <w:p w14:paraId="1D42281F" w14:textId="77777777" w:rsidR="00417DAB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color w:val="000000" w:themeColor="text1"/>
                              <w:sz w:val="21"/>
                              <w:u w:val="wave" w:color="EA157A" w:themeColor="accent2"/>
                            </w:rPr>
                            <w:t>利用者</w:t>
                          </w:r>
                          <w:r w:rsidRPr="00181B40">
                            <w:rPr>
                              <w:color w:val="000000" w:themeColor="text1"/>
                              <w:sz w:val="21"/>
                              <w:u w:val="wave" w:color="EA157A" w:themeColor="accent2"/>
                            </w:rPr>
                            <w:t>ID</w:t>
                          </w:r>
                          <w:r w:rsidRPr="00BD7915">
                            <w:rPr>
                              <w:rFonts w:hint="eastAsia"/>
                              <w:color w:val="000000" w:themeColor="text1"/>
                              <w:sz w:val="21"/>
                            </w:rPr>
                            <w:t>：</w:t>
                          </w:r>
                        </w:p>
                        <w:p w14:paraId="0E09F186" w14:textId="77777777" w:rsidR="00417DAB" w:rsidRPr="00BD7915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ind w:firstLineChars="100" w:firstLine="210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color w:val="000000" w:themeColor="text1"/>
                              <w:sz w:val="21"/>
                            </w:rPr>
                            <w:t>図書館</w:t>
                          </w:r>
                          <w:r w:rsidRPr="00BD7915">
                            <w:rPr>
                              <w:color w:val="000000" w:themeColor="text1"/>
                              <w:sz w:val="21"/>
                            </w:rPr>
                            <w:t>の</w:t>
                          </w:r>
                          <w:r>
                            <w:rPr>
                              <w:color w:val="000000" w:themeColor="text1"/>
                              <w:sz w:val="21"/>
                            </w:rPr>
                            <w:t>利用</w:t>
                          </w:r>
                          <w:r w:rsidRPr="00BD7915">
                            <w:rPr>
                              <w:rFonts w:hint="eastAsia"/>
                              <w:color w:val="000000" w:themeColor="text1"/>
                              <w:sz w:val="21"/>
                            </w:rPr>
                            <w:t>カード番号</w:t>
                          </w:r>
                        </w:p>
                        <w:p w14:paraId="2E83675D" w14:textId="77777777" w:rsidR="00417DAB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ind w:left="1050" w:hangingChars="500" w:hanging="1050"/>
                            <w:rPr>
                              <w:color w:val="000000" w:themeColor="text1"/>
                              <w:sz w:val="21"/>
                            </w:rPr>
                          </w:pPr>
                          <w:r w:rsidRPr="00181B40">
                            <w:rPr>
                              <w:rFonts w:hint="eastAsia"/>
                              <w:color w:val="000000" w:themeColor="text1"/>
                              <w:sz w:val="21"/>
                              <w:u w:val="wave" w:color="EA157A" w:themeColor="accent2"/>
                            </w:rPr>
                            <w:t>パスワード</w:t>
                          </w:r>
                          <w:r w:rsidRPr="00BD7915">
                            <w:rPr>
                              <w:rFonts w:hint="eastAsia"/>
                              <w:color w:val="000000" w:themeColor="text1"/>
                              <w:sz w:val="21"/>
                            </w:rPr>
                            <w:t>：</w:t>
                          </w:r>
                        </w:p>
                        <w:p w14:paraId="022131C8" w14:textId="77777777" w:rsidR="00417DAB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ind w:leftChars="100" w:left="220"/>
                            <w:rPr>
                              <w:color w:val="000000" w:themeColor="text1"/>
                              <w:sz w:val="21"/>
                            </w:rPr>
                          </w:pPr>
                          <w:r w:rsidRPr="0035493B">
                            <w:rPr>
                              <w:rFonts w:hint="eastAsia"/>
                              <w:color w:val="000000" w:themeColor="text1"/>
                              <w:w w:val="66"/>
                              <w:sz w:val="21"/>
                            </w:rPr>
                            <w:t>(</w:t>
                          </w:r>
                          <w:r w:rsidRPr="0035493B">
                            <w:rPr>
                              <w:color w:val="000000" w:themeColor="text1"/>
                              <w:w w:val="66"/>
                              <w:sz w:val="21"/>
                            </w:rPr>
                            <w:t>初期設定</w:t>
                          </w:r>
                          <w:r w:rsidRPr="0035493B">
                            <w:rPr>
                              <w:rFonts w:hint="eastAsia"/>
                              <w:color w:val="000000" w:themeColor="text1"/>
                              <w:w w:val="66"/>
                              <w:sz w:val="21"/>
                            </w:rPr>
                            <w:t>)</w:t>
                          </w:r>
                          <w:r>
                            <w:rPr>
                              <w:color w:val="000000" w:themeColor="text1"/>
                              <w:sz w:val="21"/>
                            </w:rPr>
                            <w:t>西暦生年月日</w:t>
                          </w:r>
                          <w:r w:rsidRPr="005966E3">
                            <w:rPr>
                              <w:color w:val="000000" w:themeColor="text1"/>
                              <w:sz w:val="21"/>
                            </w:rPr>
                            <w:t>の8</w:t>
                          </w:r>
                          <w:r>
                            <w:rPr>
                              <w:color w:val="000000" w:themeColor="text1"/>
                              <w:sz w:val="21"/>
                            </w:rPr>
                            <w:t>桁</w:t>
                          </w:r>
                        </w:p>
                        <w:p w14:paraId="4E7F74B6" w14:textId="77777777" w:rsidR="00417DAB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ind w:leftChars="100" w:left="220" w:firstLineChars="100" w:firstLine="108"/>
                            <w:rPr>
                              <w:color w:val="000000" w:themeColor="text1"/>
                              <w:w w:val="60"/>
                              <w:sz w:val="18"/>
                              <w:szCs w:val="18"/>
                            </w:rPr>
                          </w:pPr>
                          <w:r w:rsidRPr="005966E3">
                            <w:rPr>
                              <w:rFonts w:hint="eastAsia"/>
                              <w:color w:val="000000" w:themeColor="text1"/>
                              <w:w w:val="60"/>
                              <w:sz w:val="18"/>
                              <w:szCs w:val="18"/>
                            </w:rPr>
                            <w:t>例】平成</w:t>
                          </w:r>
                          <w:r w:rsidRPr="005966E3">
                            <w:rPr>
                              <w:color w:val="000000" w:themeColor="text1"/>
                              <w:w w:val="60"/>
                              <w:sz w:val="18"/>
                              <w:szCs w:val="18"/>
                            </w:rPr>
                            <w:t>3年1月1日</w:t>
                          </w:r>
                          <w:r w:rsidRPr="005966E3">
                            <w:rPr>
                              <w:rFonts w:hint="eastAsia"/>
                              <w:color w:val="000000" w:themeColor="text1"/>
                              <w:w w:val="60"/>
                              <w:sz w:val="18"/>
                              <w:szCs w:val="18"/>
                            </w:rPr>
                            <w:t>生まれ</w:t>
                          </w:r>
                          <w:r w:rsidRPr="005966E3">
                            <w:rPr>
                              <w:color w:val="000000" w:themeColor="text1"/>
                              <w:w w:val="6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966E3">
                            <w:rPr>
                              <w:rFonts w:hint="eastAsia"/>
                              <w:color w:val="000000" w:themeColor="text1"/>
                              <w:w w:val="60"/>
                              <w:sz w:val="18"/>
                              <w:szCs w:val="18"/>
                            </w:rPr>
                            <w:t>→</w:t>
                          </w:r>
                          <w:r w:rsidRPr="005966E3">
                            <w:rPr>
                              <w:color w:val="000000" w:themeColor="text1"/>
                              <w:w w:val="60"/>
                              <w:sz w:val="18"/>
                              <w:szCs w:val="18"/>
                            </w:rPr>
                            <w:t xml:space="preserve"> 19910101</w:t>
                          </w:r>
                        </w:p>
                        <w:p w14:paraId="0AAD46A9" w14:textId="77777777" w:rsidR="00417DAB" w:rsidRPr="0035493B" w:rsidRDefault="00417DAB" w:rsidP="00417DAB">
                          <w:pPr>
                            <w:adjustRightInd w:val="0"/>
                            <w:snapToGrid w:val="0"/>
                            <w:spacing w:before="0" w:after="0" w:line="240" w:lineRule="auto"/>
                            <w:rPr>
                              <w:color w:val="002060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text1"/>
                              <w:sz w:val="21"/>
                              <w:szCs w:val="21"/>
                            </w:rPr>
                            <w:t>入力</w:t>
                          </w:r>
                          <w:r w:rsidRPr="0035493B">
                            <w:rPr>
                              <w:rFonts w:hint="eastAsia"/>
                              <w:color w:val="000000" w:themeColor="text1"/>
                              <w:sz w:val="21"/>
                              <w:szCs w:val="21"/>
                            </w:rPr>
                            <w:t>してログイン。</w:t>
                          </w:r>
                        </w:p>
                        <w:p w14:paraId="347C7206" w14:textId="77777777" w:rsidR="00417DAB" w:rsidRDefault="00417DAB" w:rsidP="00417DAB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四角形: 角を丸くする 281" o:spid="_x0000_s1105" style="position:absolute;left:20955;top:26289;width:10420;height:7620;visibility:visible;mso-wrap-style:square;v-text-anchor:middle" arcsize="60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" filled="f" strokecolor="#f272ae [1941]" strokeweight="1.5pt"/>
                </v:group>
                <v:shape id="図 11" o:spid="_x0000_s1106" type="#_x0000_t75" style="position:absolute;left:22588;top:5944;width:7753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" stroked="t" strokecolor="black [3213]">
                  <v:imagedata r:id="rId56" o:title=""/>
                  <v:path arrowok="t"/>
                </v:shape>
              </v:group>
            </w:pict>
          </mc:Fallback>
        </mc:AlternateContent>
      </w:r>
    </w:p>
    <w:sectPr w:rsidR="00CA27E0" w:rsidSect="00590D2B">
      <w:pgSz w:w="11906" w:h="16838" w:code="9"/>
      <w:pgMar w:top="567" w:right="851" w:bottom="567" w:left="85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17F1D" w14:textId="77777777" w:rsidR="00A2387E" w:rsidRDefault="00A2387E" w:rsidP="00C6554A">
      <w:pPr>
        <w:spacing w:before="0" w:after="0" w:line="240" w:lineRule="auto"/>
      </w:pPr>
      <w:r>
        <w:separator/>
      </w:r>
    </w:p>
  </w:endnote>
  <w:endnote w:type="continuationSeparator" w:id="0">
    <w:p w14:paraId="32889A26" w14:textId="77777777" w:rsidR="00A2387E" w:rsidRDefault="00A2387E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Xinwei">
    <w:altName w:val="Arial Unicode MS"/>
    <w:charset w:val="86"/>
    <w:family w:val="auto"/>
    <w:pitch w:val="variable"/>
    <w:sig w:usb0="00000001" w:usb1="080F0000" w:usb2="00000010" w:usb3="00000000" w:csb0="0004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42BC0" w14:textId="77777777" w:rsidR="00A2387E" w:rsidRDefault="00A2387E" w:rsidP="00C6554A">
      <w:pPr>
        <w:spacing w:before="0" w:after="0" w:line="240" w:lineRule="auto"/>
      </w:pPr>
      <w:r>
        <w:separator/>
      </w:r>
    </w:p>
  </w:footnote>
  <w:footnote w:type="continuationSeparator" w:id="0">
    <w:p w14:paraId="1CF9FFB7" w14:textId="77777777" w:rsidR="00A2387E" w:rsidRDefault="00A2387E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7DED11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32E0E2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98E53A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EE450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C064B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8C343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9096B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A2DA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447142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E173BFD"/>
    <w:multiLevelType w:val="hybridMultilevel"/>
    <w:tmpl w:val="256C1AF4"/>
    <w:lvl w:ilvl="0" w:tplc="55DC5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B3869BE"/>
    <w:multiLevelType w:val="hybridMultilevel"/>
    <w:tmpl w:val="B49A1B96"/>
    <w:lvl w:ilvl="0" w:tplc="92BEEF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CA3217E"/>
    <w:multiLevelType w:val="hybridMultilevel"/>
    <w:tmpl w:val="0FCA13A4"/>
    <w:lvl w:ilvl="0" w:tplc="79F8870A"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ED258BD"/>
    <w:multiLevelType w:val="hybridMultilevel"/>
    <w:tmpl w:val="947CFD76"/>
    <w:lvl w:ilvl="0" w:tplc="24B832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F6053C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BDE719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9300008"/>
    <w:multiLevelType w:val="hybridMultilevel"/>
    <w:tmpl w:val="033A17F4"/>
    <w:lvl w:ilvl="0" w:tplc="A4561F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A461D52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CAD510D"/>
    <w:multiLevelType w:val="hybridMultilevel"/>
    <w:tmpl w:val="F3688B8C"/>
    <w:lvl w:ilvl="0" w:tplc="92BEEF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34572697">
    <w:abstractNumId w:val="9"/>
  </w:num>
  <w:num w:numId="2" w16cid:durableId="1100831243">
    <w:abstractNumId w:val="8"/>
  </w:num>
  <w:num w:numId="3" w16cid:durableId="27609313">
    <w:abstractNumId w:val="8"/>
  </w:num>
  <w:num w:numId="4" w16cid:durableId="1831480449">
    <w:abstractNumId w:val="9"/>
  </w:num>
  <w:num w:numId="5" w16cid:durableId="336153758">
    <w:abstractNumId w:val="16"/>
  </w:num>
  <w:num w:numId="6" w16cid:durableId="1338729155">
    <w:abstractNumId w:val="10"/>
  </w:num>
  <w:num w:numId="7" w16cid:durableId="148789307">
    <w:abstractNumId w:val="11"/>
  </w:num>
  <w:num w:numId="8" w16cid:durableId="1133906046">
    <w:abstractNumId w:val="7"/>
  </w:num>
  <w:num w:numId="9" w16cid:durableId="1138498922">
    <w:abstractNumId w:val="6"/>
  </w:num>
  <w:num w:numId="10" w16cid:durableId="1104421324">
    <w:abstractNumId w:val="5"/>
  </w:num>
  <w:num w:numId="11" w16cid:durableId="1125151815">
    <w:abstractNumId w:val="4"/>
  </w:num>
  <w:num w:numId="12" w16cid:durableId="2058624921">
    <w:abstractNumId w:val="3"/>
  </w:num>
  <w:num w:numId="13" w16cid:durableId="1754740731">
    <w:abstractNumId w:val="2"/>
  </w:num>
  <w:num w:numId="14" w16cid:durableId="577322237">
    <w:abstractNumId w:val="1"/>
  </w:num>
  <w:num w:numId="15" w16cid:durableId="1861965942">
    <w:abstractNumId w:val="0"/>
  </w:num>
  <w:num w:numId="16" w16cid:durableId="707341463">
    <w:abstractNumId w:val="17"/>
  </w:num>
  <w:num w:numId="17" w16cid:durableId="1572888601">
    <w:abstractNumId w:val="18"/>
  </w:num>
  <w:num w:numId="18" w16cid:durableId="869415818">
    <w:abstractNumId w:val="20"/>
  </w:num>
  <w:num w:numId="19" w16cid:durableId="312375160">
    <w:abstractNumId w:val="19"/>
  </w:num>
  <w:num w:numId="20" w16cid:durableId="1794053021">
    <w:abstractNumId w:val="12"/>
  </w:num>
  <w:num w:numId="21" w16cid:durableId="1444499739">
    <w:abstractNumId w:val="15"/>
  </w:num>
  <w:num w:numId="22" w16cid:durableId="1345404975">
    <w:abstractNumId w:val="13"/>
  </w:num>
  <w:num w:numId="23" w16cid:durableId="1993832155">
    <w:abstractNumId w:val="21"/>
  </w:num>
  <w:num w:numId="24" w16cid:durableId="4004465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1290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87E"/>
    <w:rsid w:val="000243F0"/>
    <w:rsid w:val="0003302F"/>
    <w:rsid w:val="0008051D"/>
    <w:rsid w:val="00087F5B"/>
    <w:rsid w:val="000968D3"/>
    <w:rsid w:val="000D1964"/>
    <w:rsid w:val="000D5408"/>
    <w:rsid w:val="000E0A57"/>
    <w:rsid w:val="000F0B28"/>
    <w:rsid w:val="000F52F4"/>
    <w:rsid w:val="001808DA"/>
    <w:rsid w:val="00181B40"/>
    <w:rsid w:val="001D0289"/>
    <w:rsid w:val="001D1A3A"/>
    <w:rsid w:val="001D79B8"/>
    <w:rsid w:val="001E3F42"/>
    <w:rsid w:val="002013D9"/>
    <w:rsid w:val="00201E3A"/>
    <w:rsid w:val="00226747"/>
    <w:rsid w:val="002408BB"/>
    <w:rsid w:val="002554CD"/>
    <w:rsid w:val="002566E6"/>
    <w:rsid w:val="00262001"/>
    <w:rsid w:val="00291632"/>
    <w:rsid w:val="00293B83"/>
    <w:rsid w:val="002A2E5A"/>
    <w:rsid w:val="002A414B"/>
    <w:rsid w:val="002B304F"/>
    <w:rsid w:val="002B4294"/>
    <w:rsid w:val="002E4C37"/>
    <w:rsid w:val="002F5215"/>
    <w:rsid w:val="003036D6"/>
    <w:rsid w:val="0031571A"/>
    <w:rsid w:val="00324A38"/>
    <w:rsid w:val="00333D0D"/>
    <w:rsid w:val="00343BFF"/>
    <w:rsid w:val="0035493B"/>
    <w:rsid w:val="00371B5F"/>
    <w:rsid w:val="0038083D"/>
    <w:rsid w:val="003C0C87"/>
    <w:rsid w:val="003E0987"/>
    <w:rsid w:val="0040661F"/>
    <w:rsid w:val="00407283"/>
    <w:rsid w:val="00417DAB"/>
    <w:rsid w:val="004240E6"/>
    <w:rsid w:val="00482BDE"/>
    <w:rsid w:val="004B2E75"/>
    <w:rsid w:val="004B46BD"/>
    <w:rsid w:val="004B5E98"/>
    <w:rsid w:val="004C049F"/>
    <w:rsid w:val="004D0B40"/>
    <w:rsid w:val="004D7FD1"/>
    <w:rsid w:val="004E5F7C"/>
    <w:rsid w:val="004F76E9"/>
    <w:rsid w:val="005000E2"/>
    <w:rsid w:val="00520FEF"/>
    <w:rsid w:val="00571651"/>
    <w:rsid w:val="00590D2B"/>
    <w:rsid w:val="005966E3"/>
    <w:rsid w:val="005C12A5"/>
    <w:rsid w:val="005D4D13"/>
    <w:rsid w:val="006A3CE7"/>
    <w:rsid w:val="006D0227"/>
    <w:rsid w:val="006E0579"/>
    <w:rsid w:val="00727AF7"/>
    <w:rsid w:val="00752452"/>
    <w:rsid w:val="00754E2B"/>
    <w:rsid w:val="00772F53"/>
    <w:rsid w:val="00784644"/>
    <w:rsid w:val="007A1A25"/>
    <w:rsid w:val="007C4A52"/>
    <w:rsid w:val="007D41F1"/>
    <w:rsid w:val="007E7645"/>
    <w:rsid w:val="00801275"/>
    <w:rsid w:val="0081795D"/>
    <w:rsid w:val="008636EF"/>
    <w:rsid w:val="00894A1D"/>
    <w:rsid w:val="0089714F"/>
    <w:rsid w:val="008B0271"/>
    <w:rsid w:val="008D2AC6"/>
    <w:rsid w:val="008D37BF"/>
    <w:rsid w:val="00903215"/>
    <w:rsid w:val="00921868"/>
    <w:rsid w:val="00934559"/>
    <w:rsid w:val="00960931"/>
    <w:rsid w:val="009924ED"/>
    <w:rsid w:val="009B704F"/>
    <w:rsid w:val="009C405A"/>
    <w:rsid w:val="00A2387E"/>
    <w:rsid w:val="00A567E2"/>
    <w:rsid w:val="00A67794"/>
    <w:rsid w:val="00A863A6"/>
    <w:rsid w:val="00A95684"/>
    <w:rsid w:val="00AA1688"/>
    <w:rsid w:val="00AA624D"/>
    <w:rsid w:val="00AB7B46"/>
    <w:rsid w:val="00AF655E"/>
    <w:rsid w:val="00B01B84"/>
    <w:rsid w:val="00B10F0B"/>
    <w:rsid w:val="00B15A39"/>
    <w:rsid w:val="00B63827"/>
    <w:rsid w:val="00B72113"/>
    <w:rsid w:val="00B90C71"/>
    <w:rsid w:val="00BB067C"/>
    <w:rsid w:val="00BB2E1C"/>
    <w:rsid w:val="00BC0E77"/>
    <w:rsid w:val="00BD7915"/>
    <w:rsid w:val="00BE71BD"/>
    <w:rsid w:val="00BF028F"/>
    <w:rsid w:val="00C07DCB"/>
    <w:rsid w:val="00C11CB5"/>
    <w:rsid w:val="00C25371"/>
    <w:rsid w:val="00C6554A"/>
    <w:rsid w:val="00C86D62"/>
    <w:rsid w:val="00CA27E0"/>
    <w:rsid w:val="00CA4759"/>
    <w:rsid w:val="00CF173A"/>
    <w:rsid w:val="00D24A92"/>
    <w:rsid w:val="00D44FD6"/>
    <w:rsid w:val="00D63DED"/>
    <w:rsid w:val="00D835E8"/>
    <w:rsid w:val="00D86739"/>
    <w:rsid w:val="00DB2EA6"/>
    <w:rsid w:val="00DB52D8"/>
    <w:rsid w:val="00DF27E5"/>
    <w:rsid w:val="00E3473F"/>
    <w:rsid w:val="00E46B6D"/>
    <w:rsid w:val="00E53216"/>
    <w:rsid w:val="00EA5C13"/>
    <w:rsid w:val="00ED46C8"/>
    <w:rsid w:val="00ED7C44"/>
    <w:rsid w:val="00ED7F23"/>
    <w:rsid w:val="00EF1524"/>
    <w:rsid w:val="00F015DA"/>
    <w:rsid w:val="00F1358B"/>
    <w:rsid w:val="00F534FD"/>
    <w:rsid w:val="00F83776"/>
    <w:rsid w:val="00FA3693"/>
    <w:rsid w:val="00FA49CF"/>
    <w:rsid w:val="00FE2230"/>
    <w:rsid w:val="00FE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>
      <v:textbox inset="5.85pt,.7pt,5.85pt,.7pt"/>
    </o:shapedefaults>
    <o:shapelayout v:ext="edit">
      <o:idmap v:ext="edit" data="1"/>
    </o:shapelayout>
  </w:shapeDefaults>
  <w:decimalSymbol w:val="."/>
  <w:listSeparator w:val=","/>
  <w14:docId w14:val="683F65B7"/>
  <w15:chartTrackingRefBased/>
  <w15:docId w15:val="{65F671CC-B0F1-4556-82DE-4E465656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color w:val="595959" w:themeColor="text1" w:themeTint="A6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25371"/>
    <w:rPr>
      <w:rFonts w:ascii="Meiryo UI" w:eastAsia="Meiryo UI" w:hAnsi="Meiryo UI"/>
    </w:rPr>
  </w:style>
  <w:style w:type="paragraph" w:styleId="1">
    <w:name w:val="heading 1"/>
    <w:basedOn w:val="a2"/>
    <w:next w:val="a2"/>
    <w:link w:val="10"/>
    <w:uiPriority w:val="9"/>
    <w:qFormat/>
    <w:rsid w:val="00C25371"/>
    <w:pPr>
      <w:keepNext/>
      <w:keepLines/>
      <w:spacing w:before="600" w:after="60"/>
      <w:contextualSpacing/>
      <w:outlineLvl w:val="0"/>
    </w:pPr>
    <w:rPr>
      <w:rFonts w:cstheme="majorBidi"/>
      <w:color w:val="007789" w:themeColor="accent1" w:themeShade="BF"/>
      <w:sz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C25371"/>
    <w:pPr>
      <w:keepNext/>
      <w:keepLines/>
      <w:spacing w:before="240" w:after="0"/>
      <w:contextualSpacing/>
      <w:outlineLvl w:val="1"/>
    </w:pPr>
    <w:rPr>
      <w:rFonts w:cstheme="majorBidi"/>
      <w:caps/>
      <w:color w:val="007789" w:themeColor="accent1" w:themeShade="BF"/>
      <w:sz w:val="24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C25371"/>
    <w:pPr>
      <w:keepNext/>
      <w:keepLines/>
      <w:spacing w:before="40" w:after="0"/>
      <w:outlineLvl w:val="2"/>
    </w:pPr>
    <w:rPr>
      <w:rFonts w:cstheme="majorBidi"/>
      <w:color w:val="004F5B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C25371"/>
    <w:pPr>
      <w:keepNext/>
      <w:keepLines/>
      <w:spacing w:before="40" w:after="0"/>
      <w:outlineLvl w:val="3"/>
    </w:pPr>
    <w:rPr>
      <w:rFonts w:cstheme="majorBidi"/>
      <w:i/>
      <w:iCs/>
      <w:color w:val="007789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C25371"/>
    <w:pPr>
      <w:keepNext/>
      <w:keepLines/>
      <w:spacing w:before="40" w:after="0"/>
      <w:outlineLvl w:val="4"/>
    </w:pPr>
    <w:rPr>
      <w:rFonts w:cstheme="majorBidi"/>
      <w:color w:val="007789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C25371"/>
    <w:pPr>
      <w:keepNext/>
      <w:keepLines/>
      <w:spacing w:before="40" w:after="0"/>
      <w:outlineLvl w:val="5"/>
    </w:pPr>
    <w:rPr>
      <w:rFonts w:cstheme="majorBidi"/>
      <w:color w:val="004F5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C25371"/>
    <w:pPr>
      <w:keepNext/>
      <w:keepLines/>
      <w:spacing w:before="40" w:after="0"/>
      <w:outlineLvl w:val="6"/>
    </w:pPr>
    <w:rPr>
      <w:rFonts w:cstheme="majorBidi"/>
      <w:i/>
      <w:iCs/>
      <w:color w:val="004F5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C25371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C25371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9"/>
    <w:rsid w:val="00C25371"/>
    <w:rPr>
      <w:rFonts w:ascii="Meiryo UI" w:eastAsia="Meiryo UI" w:hAnsi="Meiryo UI" w:cstheme="majorBidi"/>
      <w:color w:val="007789" w:themeColor="accent1" w:themeShade="BF"/>
      <w:sz w:val="32"/>
    </w:rPr>
  </w:style>
  <w:style w:type="character" w:customStyle="1" w:styleId="22">
    <w:name w:val="見出し 2 (文字)"/>
    <w:basedOn w:val="a3"/>
    <w:link w:val="21"/>
    <w:uiPriority w:val="9"/>
    <w:rsid w:val="00C25371"/>
    <w:rPr>
      <w:rFonts w:ascii="Meiryo UI" w:eastAsia="Meiryo UI" w:hAnsi="Meiryo UI" w:cstheme="majorBidi"/>
      <w:caps/>
      <w:color w:val="007789" w:themeColor="accent1" w:themeShade="BF"/>
      <w:sz w:val="24"/>
    </w:rPr>
  </w:style>
  <w:style w:type="paragraph" w:customStyle="1" w:styleId="a6">
    <w:name w:val="連絡先情報"/>
    <w:basedOn w:val="a2"/>
    <w:uiPriority w:val="4"/>
    <w:qFormat/>
    <w:rsid w:val="00C25371"/>
    <w:pPr>
      <w:spacing w:before="0" w:after="0"/>
      <w:jc w:val="center"/>
    </w:pPr>
  </w:style>
  <w:style w:type="paragraph" w:styleId="a0">
    <w:name w:val="List Bullet"/>
    <w:basedOn w:val="a2"/>
    <w:uiPriority w:val="10"/>
    <w:unhideWhenUsed/>
    <w:qFormat/>
    <w:rsid w:val="00C25371"/>
    <w:pPr>
      <w:numPr>
        <w:numId w:val="4"/>
      </w:numPr>
    </w:pPr>
  </w:style>
  <w:style w:type="paragraph" w:styleId="a7">
    <w:name w:val="Title"/>
    <w:basedOn w:val="a2"/>
    <w:link w:val="a8"/>
    <w:uiPriority w:val="2"/>
    <w:unhideWhenUsed/>
    <w:qFormat/>
    <w:rsid w:val="00C25371"/>
    <w:pPr>
      <w:spacing w:before="480" w:after="40" w:line="240" w:lineRule="auto"/>
      <w:contextualSpacing/>
      <w:jc w:val="center"/>
    </w:pPr>
    <w:rPr>
      <w:rFonts w:cstheme="majorBidi"/>
      <w:color w:val="007789" w:themeColor="accent1" w:themeShade="BF"/>
      <w:kern w:val="28"/>
      <w:sz w:val="60"/>
    </w:rPr>
  </w:style>
  <w:style w:type="character" w:customStyle="1" w:styleId="a8">
    <w:name w:val="表題 (文字)"/>
    <w:basedOn w:val="a3"/>
    <w:link w:val="a7"/>
    <w:uiPriority w:val="2"/>
    <w:rsid w:val="00C25371"/>
    <w:rPr>
      <w:rFonts w:ascii="Meiryo UI" w:eastAsia="Meiryo UI" w:hAnsi="Meiryo UI" w:cstheme="majorBidi"/>
      <w:color w:val="007789" w:themeColor="accent1" w:themeShade="BF"/>
      <w:kern w:val="28"/>
      <w:sz w:val="60"/>
    </w:rPr>
  </w:style>
  <w:style w:type="paragraph" w:styleId="a9">
    <w:name w:val="Subtitle"/>
    <w:basedOn w:val="a2"/>
    <w:link w:val="aa"/>
    <w:uiPriority w:val="3"/>
    <w:unhideWhenUsed/>
    <w:qFormat/>
    <w:rsid w:val="008636EF"/>
    <w:pPr>
      <w:numPr>
        <w:ilvl w:val="1"/>
      </w:numPr>
      <w:spacing w:before="0" w:after="480"/>
      <w:contextualSpacing/>
      <w:jc w:val="center"/>
    </w:pPr>
    <w:rPr>
      <w:rFonts w:cstheme="majorBidi"/>
      <w:caps/>
      <w:sz w:val="26"/>
    </w:rPr>
  </w:style>
  <w:style w:type="character" w:customStyle="1" w:styleId="aa">
    <w:name w:val="副題 (文字)"/>
    <w:basedOn w:val="a3"/>
    <w:link w:val="a9"/>
    <w:uiPriority w:val="3"/>
    <w:rsid w:val="008636EF"/>
    <w:rPr>
      <w:rFonts w:ascii="Meiryo UI" w:eastAsia="Meiryo UI" w:hAnsi="Meiryo UI" w:cstheme="majorBidi"/>
      <w:caps/>
      <w:sz w:val="26"/>
    </w:rPr>
  </w:style>
  <w:style w:type="paragraph" w:styleId="ab">
    <w:name w:val="footer"/>
    <w:basedOn w:val="a2"/>
    <w:link w:val="ac"/>
    <w:uiPriority w:val="99"/>
    <w:unhideWhenUsed/>
    <w:rsid w:val="00C25371"/>
    <w:pPr>
      <w:spacing w:before="0" w:after="0" w:line="240" w:lineRule="auto"/>
      <w:jc w:val="right"/>
    </w:pPr>
    <w:rPr>
      <w:caps/>
    </w:rPr>
  </w:style>
  <w:style w:type="character" w:customStyle="1" w:styleId="ac">
    <w:name w:val="フッター (文字)"/>
    <w:basedOn w:val="a3"/>
    <w:link w:val="ab"/>
    <w:uiPriority w:val="99"/>
    <w:rsid w:val="00C25371"/>
    <w:rPr>
      <w:rFonts w:ascii="Meiryo UI" w:eastAsia="Meiryo UI" w:hAnsi="Meiryo UI"/>
      <w:caps/>
    </w:rPr>
  </w:style>
  <w:style w:type="paragraph" w:customStyle="1" w:styleId="ad">
    <w:name w:val="画像"/>
    <w:basedOn w:val="a2"/>
    <w:uiPriority w:val="1"/>
    <w:qFormat/>
    <w:rsid w:val="00C25371"/>
    <w:pPr>
      <w:spacing w:before="0" w:after="0" w:line="240" w:lineRule="auto"/>
      <w:jc w:val="center"/>
    </w:pPr>
  </w:style>
  <w:style w:type="paragraph" w:styleId="ae">
    <w:name w:val="header"/>
    <w:basedOn w:val="a2"/>
    <w:link w:val="af"/>
    <w:uiPriority w:val="99"/>
    <w:unhideWhenUsed/>
    <w:rsid w:val="00C25371"/>
    <w:pPr>
      <w:spacing w:before="0" w:after="0" w:line="240" w:lineRule="auto"/>
    </w:pPr>
  </w:style>
  <w:style w:type="character" w:customStyle="1" w:styleId="af">
    <w:name w:val="ヘッダー (文字)"/>
    <w:basedOn w:val="a3"/>
    <w:link w:val="ae"/>
    <w:uiPriority w:val="99"/>
    <w:rsid w:val="00C25371"/>
    <w:rPr>
      <w:rFonts w:ascii="Meiryo UI" w:eastAsia="Meiryo UI" w:hAnsi="Meiryo UI"/>
    </w:rPr>
  </w:style>
  <w:style w:type="paragraph" w:styleId="a">
    <w:name w:val="List Number"/>
    <w:basedOn w:val="a2"/>
    <w:uiPriority w:val="11"/>
    <w:unhideWhenUsed/>
    <w:qFormat/>
    <w:rsid w:val="00C25371"/>
    <w:pPr>
      <w:numPr>
        <w:numId w:val="3"/>
      </w:numPr>
      <w:contextualSpacing/>
    </w:pPr>
  </w:style>
  <w:style w:type="character" w:customStyle="1" w:styleId="32">
    <w:name w:val="見出し 3 (文字)"/>
    <w:basedOn w:val="a3"/>
    <w:link w:val="31"/>
    <w:uiPriority w:val="9"/>
    <w:semiHidden/>
    <w:rsid w:val="00C25371"/>
    <w:rPr>
      <w:rFonts w:ascii="Meiryo UI" w:eastAsia="Meiryo UI" w:hAnsi="Meiryo UI" w:cstheme="majorBidi"/>
      <w:color w:val="004F5B" w:themeColor="accent1" w:themeShade="7F"/>
      <w:sz w:val="24"/>
      <w:szCs w:val="24"/>
    </w:rPr>
  </w:style>
  <w:style w:type="character" w:customStyle="1" w:styleId="80">
    <w:name w:val="見出し 8 (文字)"/>
    <w:basedOn w:val="a3"/>
    <w:link w:val="8"/>
    <w:uiPriority w:val="9"/>
    <w:semiHidden/>
    <w:rsid w:val="00C25371"/>
    <w:rPr>
      <w:rFonts w:ascii="Meiryo UI" w:eastAsia="Meiryo UI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C25371"/>
    <w:rPr>
      <w:rFonts w:ascii="Meiryo UI" w:eastAsia="Meiryo UI" w:hAnsi="Meiryo UI" w:cstheme="majorBidi"/>
      <w:i/>
      <w:iCs/>
      <w:color w:val="272727" w:themeColor="text1" w:themeTint="D8"/>
      <w:szCs w:val="21"/>
    </w:rPr>
  </w:style>
  <w:style w:type="character" w:styleId="23">
    <w:name w:val="Intense Emphasis"/>
    <w:basedOn w:val="a3"/>
    <w:uiPriority w:val="21"/>
    <w:semiHidden/>
    <w:unhideWhenUsed/>
    <w:qFormat/>
    <w:rsid w:val="00C25371"/>
    <w:rPr>
      <w:rFonts w:ascii="Meiryo UI" w:eastAsia="Meiryo UI" w:hAnsi="Meiryo UI"/>
      <w:i/>
      <w:iCs/>
      <w:color w:val="007789" w:themeColor="accent1" w:themeShade="BF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C25371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25">
    <w:name w:val="引用文 2 (文字)"/>
    <w:basedOn w:val="a3"/>
    <w:link w:val="24"/>
    <w:uiPriority w:val="30"/>
    <w:semiHidden/>
    <w:rsid w:val="00C25371"/>
    <w:rPr>
      <w:rFonts w:ascii="Meiryo UI" w:eastAsia="Meiryo UI" w:hAnsi="Meiryo UI"/>
      <w:i/>
      <w:iCs/>
      <w:color w:val="007789" w:themeColor="accent1" w:themeShade="BF"/>
    </w:rPr>
  </w:style>
  <w:style w:type="character" w:styleId="26">
    <w:name w:val="Intense Reference"/>
    <w:basedOn w:val="a3"/>
    <w:uiPriority w:val="32"/>
    <w:semiHidden/>
    <w:unhideWhenUsed/>
    <w:qFormat/>
    <w:rsid w:val="00C25371"/>
    <w:rPr>
      <w:rFonts w:ascii="Meiryo UI" w:eastAsia="Meiryo UI" w:hAnsi="Meiryo UI"/>
      <w:b/>
      <w:bCs/>
      <w:caps w:val="0"/>
      <w:smallCaps/>
      <w:color w:val="007789" w:themeColor="accent1" w:themeShade="BF"/>
      <w:spacing w:val="5"/>
    </w:rPr>
  </w:style>
  <w:style w:type="paragraph" w:styleId="af0">
    <w:name w:val="caption"/>
    <w:basedOn w:val="a2"/>
    <w:next w:val="a2"/>
    <w:uiPriority w:val="35"/>
    <w:semiHidden/>
    <w:unhideWhenUsed/>
    <w:qFormat/>
    <w:rsid w:val="00C25371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1">
    <w:name w:val="Balloon Text"/>
    <w:basedOn w:val="a2"/>
    <w:link w:val="af2"/>
    <w:uiPriority w:val="99"/>
    <w:semiHidden/>
    <w:unhideWhenUsed/>
    <w:rsid w:val="00C25371"/>
    <w:pPr>
      <w:spacing w:before="0" w:after="0" w:line="240" w:lineRule="auto"/>
    </w:pPr>
    <w:rPr>
      <w:rFonts w:cs="Segoe UI"/>
      <w:szCs w:val="18"/>
    </w:rPr>
  </w:style>
  <w:style w:type="character" w:customStyle="1" w:styleId="af2">
    <w:name w:val="吹き出し (文字)"/>
    <w:basedOn w:val="a3"/>
    <w:link w:val="af1"/>
    <w:uiPriority w:val="99"/>
    <w:semiHidden/>
    <w:rsid w:val="00C25371"/>
    <w:rPr>
      <w:rFonts w:ascii="Meiryo UI" w:eastAsia="Meiryo UI" w:hAnsi="Meiryo UI" w:cs="Segoe UI"/>
      <w:szCs w:val="18"/>
    </w:rPr>
  </w:style>
  <w:style w:type="paragraph" w:styleId="af3">
    <w:name w:val="Block Text"/>
    <w:basedOn w:val="a2"/>
    <w:uiPriority w:val="99"/>
    <w:semiHidden/>
    <w:unhideWhenUsed/>
    <w:rsid w:val="00C25371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i/>
      <w:iCs/>
      <w:color w:val="007789" w:themeColor="accent1" w:themeShade="BF"/>
    </w:rPr>
  </w:style>
  <w:style w:type="paragraph" w:styleId="33">
    <w:name w:val="Body Text 3"/>
    <w:basedOn w:val="a2"/>
    <w:link w:val="34"/>
    <w:uiPriority w:val="99"/>
    <w:semiHidden/>
    <w:unhideWhenUsed/>
    <w:rsid w:val="00C25371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C25371"/>
    <w:rPr>
      <w:rFonts w:ascii="Meiryo UI" w:eastAsia="Meiryo UI" w:hAnsi="Meiryo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C25371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C25371"/>
    <w:rPr>
      <w:rFonts w:ascii="Meiryo UI" w:eastAsia="Meiryo UI" w:hAnsi="Meiryo UI"/>
      <w:szCs w:val="16"/>
    </w:rPr>
  </w:style>
  <w:style w:type="character" w:styleId="af4">
    <w:name w:val="annotation reference"/>
    <w:basedOn w:val="a3"/>
    <w:uiPriority w:val="99"/>
    <w:semiHidden/>
    <w:unhideWhenUsed/>
    <w:rsid w:val="00C25371"/>
    <w:rPr>
      <w:rFonts w:ascii="Meiryo UI" w:eastAsia="Meiryo UI" w:hAnsi="Meiryo UI"/>
      <w:sz w:val="22"/>
      <w:szCs w:val="16"/>
    </w:rPr>
  </w:style>
  <w:style w:type="paragraph" w:styleId="af5">
    <w:name w:val="annotation text"/>
    <w:basedOn w:val="a2"/>
    <w:link w:val="af6"/>
    <w:uiPriority w:val="99"/>
    <w:semiHidden/>
    <w:unhideWhenUsed/>
    <w:rsid w:val="00C25371"/>
    <w:pPr>
      <w:spacing w:line="240" w:lineRule="auto"/>
    </w:pPr>
    <w:rPr>
      <w:szCs w:val="20"/>
    </w:rPr>
  </w:style>
  <w:style w:type="character" w:customStyle="1" w:styleId="af6">
    <w:name w:val="コメント文字列 (文字)"/>
    <w:basedOn w:val="a3"/>
    <w:link w:val="af5"/>
    <w:uiPriority w:val="99"/>
    <w:semiHidden/>
    <w:rsid w:val="00C25371"/>
    <w:rPr>
      <w:rFonts w:ascii="Meiryo UI" w:eastAsia="Meiryo UI" w:hAnsi="Meiryo UI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C25371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C25371"/>
    <w:rPr>
      <w:rFonts w:ascii="Meiryo UI" w:eastAsia="Meiryo UI" w:hAnsi="Meiryo UI"/>
      <w:b/>
      <w:bCs/>
      <w:szCs w:val="20"/>
    </w:rPr>
  </w:style>
  <w:style w:type="paragraph" w:styleId="af9">
    <w:name w:val="Document Map"/>
    <w:basedOn w:val="a2"/>
    <w:link w:val="afa"/>
    <w:uiPriority w:val="99"/>
    <w:semiHidden/>
    <w:unhideWhenUsed/>
    <w:rsid w:val="00C25371"/>
    <w:pPr>
      <w:spacing w:before="0" w:after="0" w:line="240" w:lineRule="auto"/>
    </w:pPr>
    <w:rPr>
      <w:rFonts w:cs="Segoe UI"/>
      <w:szCs w:val="16"/>
    </w:rPr>
  </w:style>
  <w:style w:type="character" w:customStyle="1" w:styleId="afa">
    <w:name w:val="見出しマップ (文字)"/>
    <w:basedOn w:val="a3"/>
    <w:link w:val="af9"/>
    <w:uiPriority w:val="99"/>
    <w:semiHidden/>
    <w:rsid w:val="00C25371"/>
    <w:rPr>
      <w:rFonts w:ascii="Meiryo UI" w:eastAsia="Meiryo UI" w:hAnsi="Meiryo UI" w:cs="Segoe UI"/>
      <w:szCs w:val="16"/>
    </w:rPr>
  </w:style>
  <w:style w:type="paragraph" w:styleId="afb">
    <w:name w:val="endnote text"/>
    <w:basedOn w:val="a2"/>
    <w:link w:val="afc"/>
    <w:uiPriority w:val="99"/>
    <w:semiHidden/>
    <w:unhideWhenUsed/>
    <w:rsid w:val="00C25371"/>
    <w:pPr>
      <w:spacing w:before="0" w:after="0" w:line="240" w:lineRule="auto"/>
    </w:pPr>
    <w:rPr>
      <w:szCs w:val="20"/>
    </w:rPr>
  </w:style>
  <w:style w:type="character" w:customStyle="1" w:styleId="afc">
    <w:name w:val="文末脚注文字列 (文字)"/>
    <w:basedOn w:val="a3"/>
    <w:link w:val="afb"/>
    <w:uiPriority w:val="99"/>
    <w:semiHidden/>
    <w:rsid w:val="00C25371"/>
    <w:rPr>
      <w:rFonts w:ascii="Meiryo UI" w:eastAsia="Meiryo UI" w:hAnsi="Meiryo UI"/>
      <w:szCs w:val="20"/>
    </w:rPr>
  </w:style>
  <w:style w:type="paragraph" w:styleId="afd">
    <w:name w:val="envelope return"/>
    <w:basedOn w:val="a2"/>
    <w:uiPriority w:val="99"/>
    <w:semiHidden/>
    <w:unhideWhenUsed/>
    <w:rsid w:val="00C25371"/>
    <w:pPr>
      <w:spacing w:before="0" w:after="0" w:line="240" w:lineRule="auto"/>
    </w:pPr>
    <w:rPr>
      <w:rFonts w:eastAsiaTheme="majorEastAsia" w:cstheme="majorBidi"/>
      <w:szCs w:val="20"/>
    </w:rPr>
  </w:style>
  <w:style w:type="character" w:styleId="afe">
    <w:name w:val="FollowedHyperlink"/>
    <w:basedOn w:val="a3"/>
    <w:uiPriority w:val="99"/>
    <w:semiHidden/>
    <w:unhideWhenUsed/>
    <w:rsid w:val="00C25371"/>
    <w:rPr>
      <w:rFonts w:ascii="Meiryo UI" w:eastAsia="Meiryo UI" w:hAnsi="Meiryo UI"/>
      <w:color w:val="007789" w:themeColor="accent1" w:themeShade="BF"/>
      <w:u w:val="single"/>
    </w:rPr>
  </w:style>
  <w:style w:type="paragraph" w:styleId="aff">
    <w:name w:val="footnote text"/>
    <w:basedOn w:val="a2"/>
    <w:link w:val="aff0"/>
    <w:uiPriority w:val="99"/>
    <w:semiHidden/>
    <w:unhideWhenUsed/>
    <w:rsid w:val="00C25371"/>
    <w:pPr>
      <w:spacing w:before="0" w:after="0" w:line="240" w:lineRule="auto"/>
    </w:pPr>
    <w:rPr>
      <w:szCs w:val="20"/>
    </w:rPr>
  </w:style>
  <w:style w:type="character" w:customStyle="1" w:styleId="aff0">
    <w:name w:val="脚注文字列 (文字)"/>
    <w:basedOn w:val="a3"/>
    <w:link w:val="aff"/>
    <w:uiPriority w:val="99"/>
    <w:semiHidden/>
    <w:rsid w:val="00C25371"/>
    <w:rPr>
      <w:rFonts w:ascii="Meiryo UI" w:eastAsia="Meiryo UI" w:hAnsi="Meiryo UI"/>
      <w:szCs w:val="20"/>
    </w:rPr>
  </w:style>
  <w:style w:type="character" w:styleId="HTML">
    <w:name w:val="HTML Code"/>
    <w:basedOn w:val="a3"/>
    <w:uiPriority w:val="99"/>
    <w:semiHidden/>
    <w:unhideWhenUsed/>
    <w:rsid w:val="00C25371"/>
    <w:rPr>
      <w:rFonts w:ascii="Meiryo UI" w:eastAsia="Meiryo UI" w:hAnsi="Meiryo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C25371"/>
    <w:rPr>
      <w:rFonts w:ascii="Meiryo UI" w:eastAsia="Meiryo UI" w:hAnsi="Meiryo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C25371"/>
    <w:pPr>
      <w:spacing w:before="0" w:after="0" w:line="240" w:lineRule="auto"/>
    </w:pPr>
    <w:rPr>
      <w:szCs w:val="20"/>
    </w:rPr>
  </w:style>
  <w:style w:type="character" w:customStyle="1" w:styleId="HTML2">
    <w:name w:val="HTML 書式付き (文字)"/>
    <w:basedOn w:val="a3"/>
    <w:link w:val="HTML1"/>
    <w:uiPriority w:val="99"/>
    <w:semiHidden/>
    <w:rsid w:val="00C25371"/>
    <w:rPr>
      <w:rFonts w:ascii="Meiryo UI" w:eastAsia="Meiryo UI" w:hAnsi="Meiryo UI"/>
      <w:szCs w:val="20"/>
    </w:rPr>
  </w:style>
  <w:style w:type="character" w:styleId="HTML3">
    <w:name w:val="HTML Typewriter"/>
    <w:basedOn w:val="a3"/>
    <w:uiPriority w:val="99"/>
    <w:semiHidden/>
    <w:unhideWhenUsed/>
    <w:rsid w:val="00C25371"/>
    <w:rPr>
      <w:rFonts w:ascii="Meiryo UI" w:eastAsia="Meiryo UI" w:hAnsi="Meiryo UI"/>
      <w:sz w:val="22"/>
      <w:szCs w:val="20"/>
    </w:rPr>
  </w:style>
  <w:style w:type="character" w:styleId="aff1">
    <w:name w:val="Hyperlink"/>
    <w:basedOn w:val="a3"/>
    <w:uiPriority w:val="99"/>
    <w:unhideWhenUsed/>
    <w:rsid w:val="00C25371"/>
    <w:rPr>
      <w:rFonts w:ascii="Meiryo UI" w:eastAsia="Meiryo UI" w:hAnsi="Meiryo UI"/>
      <w:color w:val="835D00" w:themeColor="accent3" w:themeShade="80"/>
      <w:u w:val="single"/>
    </w:rPr>
  </w:style>
  <w:style w:type="paragraph" w:styleId="aff2">
    <w:name w:val="macro"/>
    <w:link w:val="aff3"/>
    <w:uiPriority w:val="99"/>
    <w:semiHidden/>
    <w:unhideWhenUsed/>
    <w:rsid w:val="00C253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Cs w:val="20"/>
    </w:rPr>
  </w:style>
  <w:style w:type="character" w:customStyle="1" w:styleId="aff3">
    <w:name w:val="マクロ文字列 (文字)"/>
    <w:basedOn w:val="a3"/>
    <w:link w:val="aff2"/>
    <w:uiPriority w:val="99"/>
    <w:semiHidden/>
    <w:rsid w:val="00C25371"/>
    <w:rPr>
      <w:rFonts w:ascii="Meiryo UI" w:eastAsia="Meiryo UI" w:hAnsi="Meiryo UI"/>
      <w:szCs w:val="20"/>
    </w:rPr>
  </w:style>
  <w:style w:type="character" w:styleId="aff4">
    <w:name w:val="Placeholder Text"/>
    <w:basedOn w:val="a3"/>
    <w:uiPriority w:val="99"/>
    <w:semiHidden/>
    <w:rsid w:val="00C25371"/>
    <w:rPr>
      <w:rFonts w:ascii="Meiryo UI" w:eastAsia="Meiryo UI" w:hAnsi="Meiryo UI"/>
      <w:color w:val="595959" w:themeColor="text1" w:themeTint="A6"/>
    </w:rPr>
  </w:style>
  <w:style w:type="paragraph" w:styleId="aff5">
    <w:name w:val="Plain Text"/>
    <w:basedOn w:val="a2"/>
    <w:link w:val="aff6"/>
    <w:uiPriority w:val="99"/>
    <w:semiHidden/>
    <w:unhideWhenUsed/>
    <w:rsid w:val="00C25371"/>
    <w:pPr>
      <w:spacing w:before="0" w:after="0" w:line="240" w:lineRule="auto"/>
    </w:pPr>
    <w:rPr>
      <w:szCs w:val="21"/>
    </w:rPr>
  </w:style>
  <w:style w:type="character" w:customStyle="1" w:styleId="aff6">
    <w:name w:val="書式なし (文字)"/>
    <w:basedOn w:val="a3"/>
    <w:link w:val="aff5"/>
    <w:uiPriority w:val="99"/>
    <w:semiHidden/>
    <w:rsid w:val="00C25371"/>
    <w:rPr>
      <w:rFonts w:ascii="Meiryo UI" w:eastAsia="Meiryo UI" w:hAnsi="Meiryo UI"/>
      <w:szCs w:val="21"/>
    </w:rPr>
  </w:style>
  <w:style w:type="character" w:customStyle="1" w:styleId="70">
    <w:name w:val="見出し 7 (文字)"/>
    <w:basedOn w:val="a3"/>
    <w:link w:val="7"/>
    <w:uiPriority w:val="9"/>
    <w:semiHidden/>
    <w:rsid w:val="00C25371"/>
    <w:rPr>
      <w:rFonts w:ascii="Meiryo UI" w:eastAsia="Meiryo UI" w:hAnsi="Meiryo UI" w:cstheme="majorBidi"/>
      <w:i/>
      <w:iCs/>
      <w:color w:val="004F5B" w:themeColor="accent1" w:themeShade="7F"/>
    </w:rPr>
  </w:style>
  <w:style w:type="character" w:customStyle="1" w:styleId="60">
    <w:name w:val="見出し 6 (文字)"/>
    <w:basedOn w:val="a3"/>
    <w:link w:val="6"/>
    <w:uiPriority w:val="9"/>
    <w:semiHidden/>
    <w:rsid w:val="00C25371"/>
    <w:rPr>
      <w:rFonts w:ascii="Meiryo UI" w:eastAsia="Meiryo UI" w:hAnsi="Meiryo UI" w:cstheme="majorBidi"/>
      <w:color w:val="004F5B" w:themeColor="accent1" w:themeShade="7F"/>
    </w:rPr>
  </w:style>
  <w:style w:type="character" w:customStyle="1" w:styleId="11">
    <w:name w:val="メンション1"/>
    <w:basedOn w:val="a3"/>
    <w:uiPriority w:val="99"/>
    <w:semiHidden/>
    <w:unhideWhenUsed/>
    <w:rsid w:val="00C25371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371"/>
    <w:pPr>
      <w:numPr>
        <w:numId w:val="16"/>
      </w:numPr>
    </w:pPr>
  </w:style>
  <w:style w:type="numbering" w:styleId="1ai">
    <w:name w:val="Outline List 1"/>
    <w:basedOn w:val="a5"/>
    <w:uiPriority w:val="99"/>
    <w:semiHidden/>
    <w:unhideWhenUsed/>
    <w:rsid w:val="00C25371"/>
    <w:pPr>
      <w:numPr>
        <w:numId w:val="17"/>
      </w:numPr>
    </w:pPr>
  </w:style>
  <w:style w:type="character" w:styleId="HTML4">
    <w:name w:val="HTML Variable"/>
    <w:basedOn w:val="a3"/>
    <w:uiPriority w:val="99"/>
    <w:semiHidden/>
    <w:unhideWhenUsed/>
    <w:rsid w:val="00C25371"/>
    <w:rPr>
      <w:rFonts w:ascii="Meiryo UI" w:eastAsia="Meiryo UI" w:hAnsi="Meiryo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C25371"/>
    <w:pPr>
      <w:spacing w:before="0" w:after="0" w:line="240" w:lineRule="auto"/>
    </w:pPr>
    <w:rPr>
      <w:i/>
      <w:iCs/>
    </w:rPr>
  </w:style>
  <w:style w:type="character" w:customStyle="1" w:styleId="HTML6">
    <w:name w:val="HTML アドレス (文字)"/>
    <w:basedOn w:val="a3"/>
    <w:link w:val="HTML5"/>
    <w:uiPriority w:val="99"/>
    <w:semiHidden/>
    <w:rsid w:val="00C25371"/>
    <w:rPr>
      <w:rFonts w:ascii="Meiryo UI" w:eastAsia="Meiryo UI" w:hAnsi="Meiryo UI"/>
      <w:i/>
      <w:iCs/>
    </w:rPr>
  </w:style>
  <w:style w:type="character" w:styleId="HTML7">
    <w:name w:val="HTML Definition"/>
    <w:basedOn w:val="a3"/>
    <w:uiPriority w:val="99"/>
    <w:semiHidden/>
    <w:unhideWhenUsed/>
    <w:rsid w:val="00C25371"/>
    <w:rPr>
      <w:rFonts w:ascii="Meiryo UI" w:eastAsia="Meiryo UI" w:hAnsi="Meiryo UI"/>
      <w:i/>
      <w:iCs/>
    </w:rPr>
  </w:style>
  <w:style w:type="character" w:styleId="HTML8">
    <w:name w:val="HTML Cite"/>
    <w:basedOn w:val="a3"/>
    <w:uiPriority w:val="99"/>
    <w:semiHidden/>
    <w:unhideWhenUsed/>
    <w:rsid w:val="00C25371"/>
    <w:rPr>
      <w:rFonts w:ascii="Meiryo UI" w:eastAsia="Meiryo UI" w:hAnsi="Meiryo UI"/>
      <w:i/>
      <w:iCs/>
    </w:rPr>
  </w:style>
  <w:style w:type="character" w:styleId="HTML9">
    <w:name w:val="HTML Sample"/>
    <w:basedOn w:val="a3"/>
    <w:uiPriority w:val="99"/>
    <w:semiHidden/>
    <w:unhideWhenUsed/>
    <w:rsid w:val="00C25371"/>
    <w:rPr>
      <w:rFonts w:ascii="Meiryo UI" w:eastAsia="Meiryo UI" w:hAnsi="Meiryo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C25371"/>
    <w:rPr>
      <w:rFonts w:ascii="Meiryo UI" w:eastAsia="Meiryo UI" w:hAnsi="Meiryo UI"/>
    </w:rPr>
  </w:style>
  <w:style w:type="paragraph" w:styleId="12">
    <w:name w:val="toc 1"/>
    <w:basedOn w:val="a2"/>
    <w:next w:val="a2"/>
    <w:autoRedefine/>
    <w:uiPriority w:val="39"/>
    <w:semiHidden/>
    <w:unhideWhenUsed/>
    <w:rsid w:val="00C25371"/>
    <w:pPr>
      <w:spacing w:after="100"/>
    </w:pPr>
  </w:style>
  <w:style w:type="paragraph" w:styleId="27">
    <w:name w:val="toc 2"/>
    <w:basedOn w:val="a2"/>
    <w:next w:val="a2"/>
    <w:autoRedefine/>
    <w:uiPriority w:val="39"/>
    <w:semiHidden/>
    <w:unhideWhenUsed/>
    <w:rsid w:val="00C25371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C25371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C25371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C25371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C25371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C25371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C25371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C25371"/>
    <w:pPr>
      <w:spacing w:after="100"/>
      <w:ind w:left="1760"/>
    </w:pPr>
  </w:style>
  <w:style w:type="paragraph" w:styleId="aff7">
    <w:name w:val="TOC Heading"/>
    <w:basedOn w:val="1"/>
    <w:next w:val="a2"/>
    <w:uiPriority w:val="39"/>
    <w:semiHidden/>
    <w:unhideWhenUsed/>
    <w:qFormat/>
    <w:rsid w:val="00C25371"/>
    <w:pPr>
      <w:spacing w:before="240" w:after="0"/>
      <w:contextualSpacing w:val="0"/>
      <w:outlineLvl w:val="9"/>
    </w:pPr>
    <w:rPr>
      <w:szCs w:val="32"/>
    </w:rPr>
  </w:style>
  <w:style w:type="character" w:styleId="aff8">
    <w:name w:val="Subtle Reference"/>
    <w:basedOn w:val="a3"/>
    <w:uiPriority w:val="31"/>
    <w:semiHidden/>
    <w:unhideWhenUsed/>
    <w:qFormat/>
    <w:rsid w:val="00C25371"/>
    <w:rPr>
      <w:rFonts w:ascii="Meiryo UI" w:eastAsia="Meiryo UI" w:hAnsi="Meiryo UI"/>
      <w:smallCaps/>
      <w:color w:val="5A5A5A" w:themeColor="text1" w:themeTint="A5"/>
    </w:rPr>
  </w:style>
  <w:style w:type="character" w:styleId="aff9">
    <w:name w:val="Subtle Emphasis"/>
    <w:basedOn w:val="a3"/>
    <w:uiPriority w:val="19"/>
    <w:semiHidden/>
    <w:unhideWhenUsed/>
    <w:qFormat/>
    <w:rsid w:val="00C25371"/>
    <w:rPr>
      <w:rFonts w:ascii="Meiryo UI" w:eastAsia="Meiryo UI" w:hAnsi="Meiryo UI"/>
      <w:i/>
      <w:iCs/>
      <w:color w:val="404040" w:themeColor="text1" w:themeTint="BF"/>
    </w:rPr>
  </w:style>
  <w:style w:type="table" w:styleId="affa">
    <w:name w:val="Table Professional"/>
    <w:basedOn w:val="a4"/>
    <w:uiPriority w:val="99"/>
    <w:semiHidden/>
    <w:unhideWhenUsed/>
    <w:rsid w:val="00C253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0B8" w:themeColor="accen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shd w:val="clear" w:color="auto" w:fill="AEF4FF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157A" w:themeColor="accent2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shd w:val="clear" w:color="auto" w:fill="F9C5DD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80A" w:themeColor="accent3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shd w:val="clear" w:color="auto" w:fill="FEEDC2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C" w:themeColor="accent4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shd w:val="clear" w:color="auto" w:fill="B7EFFF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8AC8" w:themeColor="accent5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shd w:val="clear" w:color="auto" w:fill="DCE1F1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B39F" w:themeColor="accent6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shd w:val="clear" w:color="auto" w:fill="BCF5ED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0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15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15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5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80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80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8AC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8AC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1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B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B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5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5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1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5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  <w:insideV w:val="single" w:sz="8" w:space="0" w:color="0ADEFF" w:themeColor="accent1" w:themeTint="BF"/>
      </w:tblBorders>
    </w:tblPr>
    <w:tcPr>
      <w:shd w:val="clear" w:color="auto" w:fill="AE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DE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  <w:insideV w:val="single" w:sz="8" w:space="0" w:color="EF4F9A" w:themeColor="accent2" w:themeTint="BF"/>
      </w:tblBorders>
    </w:tblPr>
    <w:tcPr>
      <w:shd w:val="clear" w:color="auto" w:fill="F9C5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4F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  <w:insideV w:val="single" w:sz="8" w:space="0" w:color="FEC947" w:themeColor="accent3" w:themeTint="BF"/>
      </w:tblBorders>
    </w:tblPr>
    <w:tcPr>
      <w:shd w:val="clear" w:color="auto" w:fill="FEEDC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94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  <w:insideV w:val="single" w:sz="8" w:space="0" w:color="25D0FF" w:themeColor="accent4" w:themeTint="BF"/>
      </w:tblBorders>
    </w:tblPr>
    <w:tcPr>
      <w:shd w:val="clear" w:color="auto" w:fill="B7E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0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  <w:insideV w:val="single" w:sz="8" w:space="0" w:color="95A7D5" w:themeColor="accent5" w:themeTint="BF"/>
      </w:tblBorders>
    </w:tblPr>
    <w:tcPr>
      <w:shd w:val="clear" w:color="auto" w:fill="DCE1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A7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  <w:insideV w:val="single" w:sz="8" w:space="0" w:color="37E2CB" w:themeColor="accent6" w:themeTint="BF"/>
      </w:tblBorders>
    </w:tblPr>
    <w:tcPr>
      <w:shd w:val="clear" w:color="auto" w:fill="BCF5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2C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cPr>
      <w:shd w:val="clear" w:color="auto" w:fill="AEF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A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6FF" w:themeFill="accent1" w:themeFillTint="33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tcBorders>
          <w:insideH w:val="single" w:sz="6" w:space="0" w:color="00A0B8" w:themeColor="accent1"/>
          <w:insideV w:val="single" w:sz="6" w:space="0" w:color="00A0B8" w:themeColor="accent1"/>
        </w:tcBorders>
        <w:shd w:val="clear" w:color="auto" w:fill="5CE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cPr>
      <w:shd w:val="clear" w:color="auto" w:fill="F9C5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0E4" w:themeFill="accent2" w:themeFillTint="33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tcBorders>
          <w:insideH w:val="single" w:sz="6" w:space="0" w:color="EA157A" w:themeColor="accent2"/>
          <w:insideV w:val="single" w:sz="6" w:space="0" w:color="EA157A" w:themeColor="accent2"/>
        </w:tcBorders>
        <w:shd w:val="clear" w:color="auto" w:fill="F48A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cPr>
      <w:shd w:val="clear" w:color="auto" w:fill="FEEDC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D" w:themeFill="accent3" w:themeFillTint="33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tcBorders>
          <w:insideH w:val="single" w:sz="6" w:space="0" w:color="FEB80A" w:themeColor="accent3"/>
          <w:insideV w:val="single" w:sz="6" w:space="0" w:color="FEB80A" w:themeColor="accent3"/>
        </w:tcBorders>
        <w:shd w:val="clear" w:color="auto" w:fill="FEDB8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cPr>
      <w:shd w:val="clear" w:color="auto" w:fill="B7E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FF" w:themeFill="accent4" w:themeFillTint="33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tcBorders>
          <w:insideH w:val="single" w:sz="6" w:space="0" w:color="00ADDC" w:themeColor="accent4"/>
          <w:insideV w:val="single" w:sz="6" w:space="0" w:color="00ADDC" w:themeColor="accent4"/>
        </w:tcBorders>
        <w:shd w:val="clear" w:color="auto" w:fill="6EDF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cPr>
      <w:shd w:val="clear" w:color="auto" w:fill="DCE1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7F4" w:themeFill="accent5" w:themeFillTint="33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tcBorders>
          <w:insideH w:val="single" w:sz="6" w:space="0" w:color="738AC8" w:themeColor="accent5"/>
          <w:insideV w:val="single" w:sz="6" w:space="0" w:color="738AC8" w:themeColor="accent5"/>
        </w:tcBorders>
        <w:shd w:val="clear" w:color="auto" w:fill="B9C4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C25371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cPr>
      <w:shd w:val="clear" w:color="auto" w:fill="BCF5E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7F1" w:themeFill="accent6" w:themeFillTint="33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tcBorders>
          <w:insideH w:val="single" w:sz="6" w:space="0" w:color="1AB39F" w:themeColor="accent6"/>
          <w:insideV w:val="single" w:sz="6" w:space="0" w:color="1AB39F" w:themeColor="accent6"/>
        </w:tcBorders>
        <w:shd w:val="clear" w:color="auto" w:fill="7AEBD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CE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CE9FF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5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8A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8ABC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4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F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FFF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1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4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4E3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5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EBD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EBDC" w:themeFill="accent6" w:themeFillTint="7F"/>
      </w:tcPr>
    </w:tblStylePr>
  </w:style>
  <w:style w:type="paragraph" w:styleId="affb">
    <w:name w:val="Bibliography"/>
    <w:basedOn w:val="a2"/>
    <w:next w:val="a2"/>
    <w:uiPriority w:val="37"/>
    <w:semiHidden/>
    <w:unhideWhenUsed/>
    <w:rsid w:val="00C25371"/>
  </w:style>
  <w:style w:type="character" w:styleId="affc">
    <w:name w:val="Book Title"/>
    <w:basedOn w:val="a3"/>
    <w:uiPriority w:val="33"/>
    <w:semiHidden/>
    <w:unhideWhenUsed/>
    <w:qFormat/>
    <w:rsid w:val="00C25371"/>
    <w:rPr>
      <w:rFonts w:ascii="Meiryo UI" w:eastAsia="Meiryo UI" w:hAnsi="Meiryo UI"/>
      <w:b/>
      <w:bCs/>
      <w:i/>
      <w:iCs/>
      <w:spacing w:val="5"/>
    </w:rPr>
  </w:style>
  <w:style w:type="character" w:customStyle="1" w:styleId="13">
    <w:name w:val="ハッシュタグ1"/>
    <w:basedOn w:val="a3"/>
    <w:uiPriority w:val="99"/>
    <w:semiHidden/>
    <w:unhideWhenUsed/>
    <w:rsid w:val="00C25371"/>
    <w:rPr>
      <w:rFonts w:ascii="Meiryo UI" w:eastAsia="Meiryo UI" w:hAnsi="Meiryo UI"/>
      <w:color w:val="2B579A"/>
      <w:shd w:val="clear" w:color="auto" w:fill="E1DFDD"/>
    </w:rPr>
  </w:style>
  <w:style w:type="paragraph" w:styleId="affd">
    <w:name w:val="Message Header"/>
    <w:basedOn w:val="a2"/>
    <w:link w:val="affe"/>
    <w:uiPriority w:val="99"/>
    <w:semiHidden/>
    <w:unhideWhenUsed/>
    <w:rsid w:val="00C253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e">
    <w:name w:val="メッセージ見出し (文字)"/>
    <w:basedOn w:val="a3"/>
    <w:link w:val="affd"/>
    <w:uiPriority w:val="99"/>
    <w:semiHidden/>
    <w:rsid w:val="00C25371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f">
    <w:name w:val="Table Elegant"/>
    <w:basedOn w:val="a4"/>
    <w:uiPriority w:val="99"/>
    <w:semiHidden/>
    <w:unhideWhenUsed/>
    <w:rsid w:val="00C253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0">
    <w:name w:val="List"/>
    <w:basedOn w:val="a2"/>
    <w:uiPriority w:val="99"/>
    <w:semiHidden/>
    <w:unhideWhenUsed/>
    <w:rsid w:val="00C25371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C25371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C25371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C25371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C25371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3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C253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C253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C253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C253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C253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1">
    <w:name w:val="List Continue"/>
    <w:basedOn w:val="a2"/>
    <w:uiPriority w:val="99"/>
    <w:semiHidden/>
    <w:unhideWhenUsed/>
    <w:rsid w:val="00C25371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C25371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C25371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C25371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C25371"/>
    <w:pPr>
      <w:spacing w:after="120"/>
      <w:ind w:left="1800"/>
      <w:contextualSpacing/>
    </w:pPr>
  </w:style>
  <w:style w:type="paragraph" w:styleId="afff2">
    <w:name w:val="List Paragraph"/>
    <w:basedOn w:val="a2"/>
    <w:uiPriority w:val="34"/>
    <w:unhideWhenUsed/>
    <w:qFormat/>
    <w:rsid w:val="00C25371"/>
    <w:pPr>
      <w:ind w:left="720"/>
      <w:contextualSpacing/>
    </w:pPr>
  </w:style>
  <w:style w:type="paragraph" w:styleId="2">
    <w:name w:val="List Number 2"/>
    <w:basedOn w:val="a2"/>
    <w:uiPriority w:val="99"/>
    <w:semiHidden/>
    <w:unhideWhenUsed/>
    <w:rsid w:val="00C25371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371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371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371"/>
    <w:pPr>
      <w:numPr>
        <w:numId w:val="15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C25371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371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371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371"/>
    <w:pPr>
      <w:numPr>
        <w:numId w:val="11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C253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3">
    <w:name w:val="table of figures"/>
    <w:basedOn w:val="a2"/>
    <w:next w:val="a2"/>
    <w:uiPriority w:val="99"/>
    <w:semiHidden/>
    <w:unhideWhenUsed/>
    <w:rsid w:val="00C25371"/>
    <w:pPr>
      <w:spacing w:after="0"/>
    </w:pPr>
  </w:style>
  <w:style w:type="character" w:styleId="afff4">
    <w:name w:val="endnote reference"/>
    <w:basedOn w:val="a3"/>
    <w:uiPriority w:val="99"/>
    <w:semiHidden/>
    <w:unhideWhenUsed/>
    <w:rsid w:val="00C25371"/>
    <w:rPr>
      <w:rFonts w:ascii="Meiryo UI" w:eastAsia="Meiryo UI" w:hAnsi="Meiryo UI"/>
      <w:vertAlign w:val="superscript"/>
    </w:rPr>
  </w:style>
  <w:style w:type="paragraph" w:styleId="afff5">
    <w:name w:val="table of authorities"/>
    <w:basedOn w:val="a2"/>
    <w:next w:val="a2"/>
    <w:uiPriority w:val="99"/>
    <w:semiHidden/>
    <w:unhideWhenUsed/>
    <w:rsid w:val="00C25371"/>
    <w:pPr>
      <w:spacing w:after="0"/>
      <w:ind w:left="220" w:hanging="220"/>
    </w:pPr>
  </w:style>
  <w:style w:type="paragraph" w:styleId="afff6">
    <w:name w:val="toa heading"/>
    <w:basedOn w:val="a2"/>
    <w:next w:val="a2"/>
    <w:uiPriority w:val="99"/>
    <w:semiHidden/>
    <w:unhideWhenUsed/>
    <w:rsid w:val="00C25371"/>
    <w:rPr>
      <w:rFonts w:eastAsiaTheme="majorEastAsia" w:cstheme="majorBidi"/>
      <w:b/>
      <w:bCs/>
      <w:sz w:val="24"/>
      <w:szCs w:val="24"/>
    </w:rPr>
  </w:style>
  <w:style w:type="paragraph" w:styleId="afff7">
    <w:name w:val="Quote"/>
    <w:basedOn w:val="a2"/>
    <w:next w:val="a2"/>
    <w:link w:val="afff8"/>
    <w:uiPriority w:val="29"/>
    <w:semiHidden/>
    <w:unhideWhenUsed/>
    <w:qFormat/>
    <w:rsid w:val="00C2537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8">
    <w:name w:val="引用文 (文字)"/>
    <w:basedOn w:val="a3"/>
    <w:link w:val="afff7"/>
    <w:uiPriority w:val="29"/>
    <w:semiHidden/>
    <w:rsid w:val="00C25371"/>
    <w:rPr>
      <w:rFonts w:ascii="Meiryo UI" w:eastAsia="Meiryo UI" w:hAnsi="Meiryo UI"/>
      <w:i/>
      <w:iCs/>
      <w:color w:val="404040" w:themeColor="text1" w:themeTint="BF"/>
    </w:rPr>
  </w:style>
  <w:style w:type="character" w:styleId="afff9">
    <w:name w:val="Emphasis"/>
    <w:basedOn w:val="a3"/>
    <w:uiPriority w:val="20"/>
    <w:semiHidden/>
    <w:unhideWhenUsed/>
    <w:qFormat/>
    <w:rsid w:val="00C25371"/>
    <w:rPr>
      <w:rFonts w:ascii="Meiryo UI" w:eastAsia="Meiryo UI" w:hAnsi="Meiryo UI"/>
      <w:i/>
      <w:iCs/>
    </w:rPr>
  </w:style>
  <w:style w:type="table" w:styleId="130">
    <w:name w:val="Colorful List"/>
    <w:basedOn w:val="a4"/>
    <w:uiPriority w:val="72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F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8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B0" w:themeFill="accent4" w:themeFillShade="CC"/>
      </w:tcPr>
    </w:tblStylePr>
    <w:tblStylePr w:type="lastRow">
      <w:rPr>
        <w:b/>
        <w:bCs/>
        <w:color w:val="008AB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9501" w:themeFill="accent3" w:themeFillShade="CC"/>
      </w:tcPr>
    </w:tblStylePr>
    <w:tblStylePr w:type="lastRow">
      <w:rPr>
        <w:b/>
        <w:bCs/>
        <w:color w:val="D295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F7E" w:themeFill="accent6" w:themeFillShade="CC"/>
      </w:tcPr>
    </w:tblStylePr>
    <w:tblStylePr w:type="lastRow">
      <w:rPr>
        <w:b/>
        <w:bCs/>
        <w:color w:val="158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136">
    <w:name w:val="Colorful List Accent 6"/>
    <w:basedOn w:val="a4"/>
    <w:uiPriority w:val="72"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4B4" w:themeFill="accent5" w:themeFillShade="CC"/>
      </w:tcPr>
    </w:tblStylePr>
    <w:tblStylePr w:type="lastRow">
      <w:rPr>
        <w:b/>
        <w:bCs/>
        <w:color w:val="4764B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3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C253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C253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F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F6E" w:themeColor="accent1" w:themeShade="99"/>
          <w:insideV w:val="nil"/>
        </w:tcBorders>
        <w:shd w:val="clear" w:color="auto" w:fill="005F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F6E" w:themeFill="accent1" w:themeFillShade="99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5CE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0C4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0C48" w:themeColor="accent2" w:themeShade="99"/>
          <w:insideV w:val="nil"/>
        </w:tcBorders>
        <w:shd w:val="clear" w:color="auto" w:fill="8C0C4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0C48" w:themeFill="accent2" w:themeFillShade="99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48A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C" w:themeColor="accent4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000" w:themeColor="accent3" w:themeShade="99"/>
          <w:insideV w:val="nil"/>
        </w:tcBorders>
        <w:shd w:val="clear" w:color="auto" w:fill="9D7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000" w:themeFill="accent3" w:themeFillShade="99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80A" w:themeColor="accent3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4" w:themeColor="accent4" w:themeShade="99"/>
          <w:insideV w:val="nil"/>
        </w:tcBorders>
        <w:shd w:val="clear" w:color="auto" w:fill="00678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4" w:themeFill="accent4" w:themeFillShade="99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6EDF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AB39F" w:themeColor="accent6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B8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B87" w:themeColor="accent5" w:themeShade="99"/>
          <w:insideV w:val="nil"/>
        </w:tcBorders>
        <w:shd w:val="clear" w:color="auto" w:fill="354B8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87" w:themeFill="accent5" w:themeFillShade="99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B9C4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8AC8" w:themeColor="accent5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5F" w:themeColor="accent6" w:themeShade="99"/>
          <w:insideV w:val="nil"/>
        </w:tcBorders>
        <w:shd w:val="clear" w:color="auto" w:fill="0F6B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5F" w:themeFill="accent6" w:themeFillShade="99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7AEBD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</w:rPr>
      <w:tblPr/>
      <w:tcPr>
        <w:shd w:val="clear" w:color="auto" w:fill="7CED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CED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</w:rPr>
      <w:tblPr/>
      <w:tcPr>
        <w:shd w:val="clear" w:color="auto" w:fill="F6A1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A1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</w:rPr>
      <w:tblPr/>
      <w:tcPr>
        <w:shd w:val="clear" w:color="auto" w:fill="FEE29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9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</w:rPr>
      <w:tblPr/>
      <w:tcPr>
        <w:shd w:val="clear" w:color="auto" w:fill="8BE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E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</w:rPr>
      <w:tblPr/>
      <w:tcPr>
        <w:shd w:val="clear" w:color="auto" w:fill="C7D0E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0E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146">
    <w:name w:val="Colorful Grid Accent 6"/>
    <w:basedOn w:val="a4"/>
    <w:uiPriority w:val="73"/>
    <w:rsid w:val="00C2537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</w:rPr>
      <w:tblPr/>
      <w:tcPr>
        <w:shd w:val="clear" w:color="auto" w:fill="94EFE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EFE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paragraph" w:styleId="afffa">
    <w:name w:val="envelope address"/>
    <w:basedOn w:val="a2"/>
    <w:uiPriority w:val="99"/>
    <w:semiHidden/>
    <w:unhideWhenUsed/>
    <w:rsid w:val="00C25371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C25371"/>
    <w:rPr>
      <w:rFonts w:ascii="Meiryo UI" w:eastAsia="Meiryo UI" w:hAnsi="Meiryo UI" w:cstheme="majorBidi"/>
      <w:i/>
      <w:iCs/>
      <w:color w:val="007789" w:themeColor="accent1" w:themeShade="BF"/>
    </w:rPr>
  </w:style>
  <w:style w:type="character" w:customStyle="1" w:styleId="52">
    <w:name w:val="見出し 5 (文字)"/>
    <w:basedOn w:val="a3"/>
    <w:link w:val="51"/>
    <w:uiPriority w:val="9"/>
    <w:semiHidden/>
    <w:rsid w:val="00C25371"/>
    <w:rPr>
      <w:rFonts w:ascii="Meiryo UI" w:eastAsia="Meiryo UI" w:hAnsi="Meiryo UI" w:cstheme="majorBidi"/>
      <w:color w:val="007789" w:themeColor="accent1" w:themeShade="BF"/>
    </w:rPr>
  </w:style>
  <w:style w:type="numbering" w:styleId="a1">
    <w:name w:val="Outline List 3"/>
    <w:basedOn w:val="a5"/>
    <w:uiPriority w:val="99"/>
    <w:semiHidden/>
    <w:unhideWhenUsed/>
    <w:rsid w:val="00C25371"/>
    <w:pPr>
      <w:numPr>
        <w:numId w:val="18"/>
      </w:numPr>
    </w:pPr>
  </w:style>
  <w:style w:type="table" w:styleId="17">
    <w:name w:val="Plain Table 1"/>
    <w:basedOn w:val="a4"/>
    <w:uiPriority w:val="41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1"/>
    <w:semiHidden/>
    <w:unhideWhenUsed/>
    <w:qFormat/>
    <w:rsid w:val="00C25371"/>
    <w:pPr>
      <w:spacing w:before="0" w:after="0" w:line="240" w:lineRule="auto"/>
    </w:pPr>
    <w:rPr>
      <w:rFonts w:ascii="Meiryo UI" w:eastAsia="Meiryo UI" w:hAnsi="Meiryo UI"/>
    </w:rPr>
  </w:style>
  <w:style w:type="paragraph" w:styleId="afffc">
    <w:name w:val="Date"/>
    <w:basedOn w:val="a2"/>
    <w:next w:val="a2"/>
    <w:link w:val="afffd"/>
    <w:uiPriority w:val="99"/>
    <w:semiHidden/>
    <w:unhideWhenUsed/>
    <w:rsid w:val="00C25371"/>
  </w:style>
  <w:style w:type="character" w:customStyle="1" w:styleId="afffd">
    <w:name w:val="日付 (文字)"/>
    <w:basedOn w:val="a3"/>
    <w:link w:val="afffc"/>
    <w:uiPriority w:val="99"/>
    <w:semiHidden/>
    <w:rsid w:val="00C25371"/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C25371"/>
    <w:rPr>
      <w:rFonts w:cs="Times New Roman"/>
      <w:sz w:val="24"/>
      <w:szCs w:val="24"/>
    </w:rPr>
  </w:style>
  <w:style w:type="character" w:customStyle="1" w:styleId="18">
    <w:name w:val="スマート ハイパーリンク1"/>
    <w:basedOn w:val="a3"/>
    <w:uiPriority w:val="99"/>
    <w:semiHidden/>
    <w:unhideWhenUsed/>
    <w:rsid w:val="00C25371"/>
    <w:rPr>
      <w:rFonts w:ascii="Meiryo UI" w:eastAsia="Meiryo UI" w:hAnsi="Meiryo UI"/>
      <w:u w:val="dotted"/>
    </w:rPr>
  </w:style>
  <w:style w:type="character" w:customStyle="1" w:styleId="19">
    <w:name w:val="未解決のメンション1"/>
    <w:basedOn w:val="a3"/>
    <w:uiPriority w:val="99"/>
    <w:semiHidden/>
    <w:unhideWhenUsed/>
    <w:rsid w:val="00C25371"/>
    <w:rPr>
      <w:rFonts w:ascii="Meiryo UI" w:eastAsia="Meiryo UI" w:hAnsi="Meiryo UI"/>
      <w:color w:val="605E5C"/>
      <w:shd w:val="clear" w:color="auto" w:fill="E1DFDD"/>
    </w:rPr>
  </w:style>
  <w:style w:type="paragraph" w:styleId="afffe">
    <w:name w:val="Body Text"/>
    <w:basedOn w:val="a2"/>
    <w:link w:val="affff"/>
    <w:uiPriority w:val="99"/>
    <w:semiHidden/>
    <w:unhideWhenUsed/>
    <w:rsid w:val="00C25371"/>
    <w:pPr>
      <w:spacing w:after="120"/>
    </w:pPr>
  </w:style>
  <w:style w:type="character" w:customStyle="1" w:styleId="affff">
    <w:name w:val="本文 (文字)"/>
    <w:basedOn w:val="a3"/>
    <w:link w:val="afffe"/>
    <w:uiPriority w:val="99"/>
    <w:semiHidden/>
    <w:rsid w:val="00C25371"/>
    <w:rPr>
      <w:rFonts w:ascii="Meiryo UI" w:eastAsia="Meiryo UI" w:hAnsi="Meiryo UI"/>
    </w:rPr>
  </w:style>
  <w:style w:type="paragraph" w:styleId="2e">
    <w:name w:val="Body Text 2"/>
    <w:basedOn w:val="a2"/>
    <w:link w:val="2f"/>
    <w:uiPriority w:val="99"/>
    <w:semiHidden/>
    <w:unhideWhenUsed/>
    <w:rsid w:val="00C25371"/>
    <w:pPr>
      <w:spacing w:after="120" w:line="480" w:lineRule="auto"/>
    </w:pPr>
  </w:style>
  <w:style w:type="character" w:customStyle="1" w:styleId="2f">
    <w:name w:val="本文 2 (文字)"/>
    <w:basedOn w:val="a3"/>
    <w:link w:val="2e"/>
    <w:uiPriority w:val="99"/>
    <w:semiHidden/>
    <w:rsid w:val="00C25371"/>
    <w:rPr>
      <w:rFonts w:ascii="Meiryo UI" w:eastAsia="Meiryo UI" w:hAnsi="Meiryo UI"/>
    </w:rPr>
  </w:style>
  <w:style w:type="paragraph" w:styleId="affff0">
    <w:name w:val="Body Text Indent"/>
    <w:basedOn w:val="a2"/>
    <w:link w:val="affff1"/>
    <w:uiPriority w:val="99"/>
    <w:semiHidden/>
    <w:unhideWhenUsed/>
    <w:rsid w:val="00C25371"/>
    <w:pPr>
      <w:spacing w:after="120"/>
      <w:ind w:left="360"/>
    </w:pPr>
  </w:style>
  <w:style w:type="character" w:customStyle="1" w:styleId="affff1">
    <w:name w:val="本文インデント (文字)"/>
    <w:basedOn w:val="a3"/>
    <w:link w:val="affff0"/>
    <w:uiPriority w:val="99"/>
    <w:semiHidden/>
    <w:rsid w:val="00C25371"/>
    <w:rPr>
      <w:rFonts w:ascii="Meiryo UI" w:eastAsia="Meiryo UI" w:hAnsi="Meiryo UI"/>
    </w:rPr>
  </w:style>
  <w:style w:type="paragraph" w:styleId="2f0">
    <w:name w:val="Body Text Indent 2"/>
    <w:basedOn w:val="a2"/>
    <w:link w:val="2f1"/>
    <w:uiPriority w:val="99"/>
    <w:semiHidden/>
    <w:unhideWhenUsed/>
    <w:rsid w:val="00C25371"/>
    <w:pPr>
      <w:spacing w:after="120" w:line="480" w:lineRule="auto"/>
      <w:ind w:left="360"/>
    </w:pPr>
  </w:style>
  <w:style w:type="character" w:customStyle="1" w:styleId="2f1">
    <w:name w:val="本文インデント 2 (文字)"/>
    <w:basedOn w:val="a3"/>
    <w:link w:val="2f0"/>
    <w:uiPriority w:val="99"/>
    <w:semiHidden/>
    <w:rsid w:val="00C25371"/>
    <w:rPr>
      <w:rFonts w:ascii="Meiryo UI" w:eastAsia="Meiryo UI" w:hAnsi="Meiryo UI"/>
    </w:rPr>
  </w:style>
  <w:style w:type="paragraph" w:styleId="affff2">
    <w:name w:val="Body Text First Indent"/>
    <w:basedOn w:val="afffe"/>
    <w:link w:val="affff3"/>
    <w:uiPriority w:val="99"/>
    <w:semiHidden/>
    <w:unhideWhenUsed/>
    <w:rsid w:val="00C25371"/>
    <w:pPr>
      <w:spacing w:after="200"/>
      <w:ind w:firstLine="360"/>
    </w:pPr>
  </w:style>
  <w:style w:type="character" w:customStyle="1" w:styleId="affff3">
    <w:name w:val="本文字下げ (文字)"/>
    <w:basedOn w:val="affff"/>
    <w:link w:val="affff2"/>
    <w:uiPriority w:val="99"/>
    <w:semiHidden/>
    <w:rsid w:val="00C25371"/>
    <w:rPr>
      <w:rFonts w:ascii="Meiryo UI" w:eastAsia="Meiryo UI" w:hAnsi="Meiryo UI"/>
    </w:rPr>
  </w:style>
  <w:style w:type="paragraph" w:styleId="2f2">
    <w:name w:val="Body Text First Indent 2"/>
    <w:basedOn w:val="affff0"/>
    <w:link w:val="2f3"/>
    <w:uiPriority w:val="99"/>
    <w:semiHidden/>
    <w:unhideWhenUsed/>
    <w:rsid w:val="00C25371"/>
    <w:pPr>
      <w:spacing w:after="200"/>
      <w:ind w:firstLine="360"/>
    </w:pPr>
  </w:style>
  <w:style w:type="character" w:customStyle="1" w:styleId="2f3">
    <w:name w:val="本文字下げ 2 (文字)"/>
    <w:basedOn w:val="affff1"/>
    <w:link w:val="2f2"/>
    <w:uiPriority w:val="99"/>
    <w:semiHidden/>
    <w:rsid w:val="00C25371"/>
    <w:rPr>
      <w:rFonts w:ascii="Meiryo UI" w:eastAsia="Meiryo UI" w:hAnsi="Meiryo UI"/>
    </w:rPr>
  </w:style>
  <w:style w:type="paragraph" w:styleId="affff4">
    <w:name w:val="Normal Indent"/>
    <w:basedOn w:val="a2"/>
    <w:uiPriority w:val="99"/>
    <w:semiHidden/>
    <w:unhideWhenUsed/>
    <w:rsid w:val="00C25371"/>
    <w:pPr>
      <w:ind w:left="720"/>
    </w:pPr>
  </w:style>
  <w:style w:type="paragraph" w:styleId="affff5">
    <w:name w:val="Note Heading"/>
    <w:basedOn w:val="a2"/>
    <w:next w:val="a2"/>
    <w:link w:val="affff6"/>
    <w:uiPriority w:val="99"/>
    <w:semiHidden/>
    <w:unhideWhenUsed/>
    <w:rsid w:val="00C25371"/>
    <w:pPr>
      <w:spacing w:before="0" w:after="0" w:line="240" w:lineRule="auto"/>
    </w:pPr>
  </w:style>
  <w:style w:type="character" w:customStyle="1" w:styleId="affff6">
    <w:name w:val="記 (文字)"/>
    <w:basedOn w:val="a3"/>
    <w:link w:val="affff5"/>
    <w:uiPriority w:val="99"/>
    <w:semiHidden/>
    <w:rsid w:val="00C25371"/>
    <w:rPr>
      <w:rFonts w:ascii="Meiryo UI" w:eastAsia="Meiryo UI" w:hAnsi="Meiryo UI"/>
    </w:rPr>
  </w:style>
  <w:style w:type="table" w:styleId="affff7">
    <w:name w:val="Table Contemporary"/>
    <w:basedOn w:val="a4"/>
    <w:uiPriority w:val="99"/>
    <w:semiHidden/>
    <w:unhideWhenUsed/>
    <w:rsid w:val="00C253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</w:style>
  <w:style w:type="table" w:styleId="1a">
    <w:name w:val="Light Shading"/>
    <w:basedOn w:val="a4"/>
    <w:uiPriority w:val="60"/>
    <w:semiHidden/>
    <w:unhideWhenUsed/>
    <w:rsid w:val="00C25371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b">
    <w:name w:val="Light Shading Accent 1"/>
    <w:basedOn w:val="a4"/>
    <w:uiPriority w:val="60"/>
    <w:semiHidden/>
    <w:unhideWhenUsed/>
    <w:rsid w:val="00C25371"/>
    <w:pPr>
      <w:spacing w:before="0"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</w:style>
  <w:style w:type="table" w:styleId="1c">
    <w:name w:val="Light Shading Accent 2"/>
    <w:basedOn w:val="a4"/>
    <w:uiPriority w:val="60"/>
    <w:semiHidden/>
    <w:unhideWhenUsed/>
    <w:rsid w:val="00C25371"/>
    <w:pPr>
      <w:spacing w:before="0"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</w:style>
  <w:style w:type="table" w:styleId="1d">
    <w:name w:val="Light Shading Accent 3"/>
    <w:basedOn w:val="a4"/>
    <w:uiPriority w:val="60"/>
    <w:semiHidden/>
    <w:unhideWhenUsed/>
    <w:rsid w:val="00C25371"/>
    <w:pPr>
      <w:spacing w:before="0"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</w:style>
  <w:style w:type="table" w:styleId="1e">
    <w:name w:val="Light Shading Accent 4"/>
    <w:basedOn w:val="a4"/>
    <w:uiPriority w:val="60"/>
    <w:semiHidden/>
    <w:unhideWhenUsed/>
    <w:rsid w:val="00C25371"/>
    <w:pPr>
      <w:spacing w:before="0"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</w:style>
  <w:style w:type="table" w:styleId="1f">
    <w:name w:val="Light Shading Accent 5"/>
    <w:basedOn w:val="a4"/>
    <w:uiPriority w:val="60"/>
    <w:semiHidden/>
    <w:unhideWhenUsed/>
    <w:rsid w:val="00C25371"/>
    <w:pPr>
      <w:spacing w:before="0"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</w:style>
  <w:style w:type="table" w:styleId="1f0">
    <w:name w:val="Light Shading Accent 6"/>
    <w:basedOn w:val="a4"/>
    <w:uiPriority w:val="60"/>
    <w:semiHidden/>
    <w:unhideWhenUsed/>
    <w:rsid w:val="00C25371"/>
    <w:pPr>
      <w:spacing w:before="0"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1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  <w:shd w:val="clear" w:color="auto" w:fill="AEF4FF" w:themeFill="accent1" w:themeFillTint="3F"/>
      </w:tcPr>
    </w:tblStylePr>
    <w:tblStylePr w:type="band2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1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  <w:shd w:val="clear" w:color="auto" w:fill="F9C5DD" w:themeFill="accent2" w:themeFillTint="3F"/>
      </w:tcPr>
    </w:tblStylePr>
    <w:tblStylePr w:type="band2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1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  <w:shd w:val="clear" w:color="auto" w:fill="FEEDC2" w:themeFill="accent3" w:themeFillTint="3F"/>
      </w:tcPr>
    </w:tblStylePr>
    <w:tblStylePr w:type="band2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1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  <w:shd w:val="clear" w:color="auto" w:fill="B7EFFF" w:themeFill="accent4" w:themeFillTint="3F"/>
      </w:tcPr>
    </w:tblStylePr>
    <w:tblStylePr w:type="band2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1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  <w:shd w:val="clear" w:color="auto" w:fill="DCE1F1" w:themeFill="accent5" w:themeFillTint="3F"/>
      </w:tcPr>
    </w:tblStylePr>
    <w:tblStylePr w:type="band2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C25371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1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  <w:shd w:val="clear" w:color="auto" w:fill="BCF5ED" w:themeFill="accent6" w:themeFillTint="3F"/>
      </w:tcPr>
    </w:tblStylePr>
    <w:tblStylePr w:type="band2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C25371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C25371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F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7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C25371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0A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0F5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C25371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5C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8B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C25371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A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C25371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E7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EA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</w:style>
  <w:style w:type="table" w:styleId="116">
    <w:name w:val="Dark List Accent 6"/>
    <w:basedOn w:val="a4"/>
    <w:uiPriority w:val="70"/>
    <w:rsid w:val="00C25371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5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</w:style>
  <w:style w:type="table" w:styleId="1f1">
    <w:name w:val="List Table 1 Light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1-2">
    <w:name w:val="List Table 1 Light Accent 2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1-3">
    <w:name w:val="List Table 1 Light Accent 3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1-4">
    <w:name w:val="List Table 1 Light Accent 4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1-5">
    <w:name w:val="List Table 1 Light Accent 5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1-6">
    <w:name w:val="List Table 1 Light Accent 6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2fb">
    <w:name w:val="List Table 2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bottom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">
    <w:name w:val="List Table 2 Accent 2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bottom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">
    <w:name w:val="List Table 2 Accent 3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bottom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">
    <w:name w:val="List Table 2 Accent 4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bottom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">
    <w:name w:val="List Table 2 Accent 5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bottom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">
    <w:name w:val="List Table 2 Accent 6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bottom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5">
    <w:name w:val="List Table 3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B8" w:themeColor="accent1"/>
          <w:right w:val="single" w:sz="4" w:space="0" w:color="00A0B8" w:themeColor="accent1"/>
        </w:tcBorders>
      </w:tcPr>
    </w:tblStylePr>
    <w:tblStylePr w:type="band1Horz">
      <w:tblPr/>
      <w:tcPr>
        <w:tcBorders>
          <w:top w:val="single" w:sz="4" w:space="0" w:color="00A0B8" w:themeColor="accent1"/>
          <w:bottom w:val="single" w:sz="4" w:space="0" w:color="00A0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B8" w:themeColor="accent1"/>
          <w:left w:val="nil"/>
        </w:tcBorders>
      </w:tcPr>
    </w:tblStylePr>
    <w:tblStylePr w:type="swCell">
      <w:tblPr/>
      <w:tcPr>
        <w:tcBorders>
          <w:top w:val="double" w:sz="4" w:space="0" w:color="00A0B8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157A" w:themeColor="accent2"/>
          <w:right w:val="single" w:sz="4" w:space="0" w:color="EA157A" w:themeColor="accent2"/>
        </w:tcBorders>
      </w:tcPr>
    </w:tblStylePr>
    <w:tblStylePr w:type="band1Horz">
      <w:tblPr/>
      <w:tcPr>
        <w:tcBorders>
          <w:top w:val="single" w:sz="4" w:space="0" w:color="EA157A" w:themeColor="accent2"/>
          <w:bottom w:val="single" w:sz="4" w:space="0" w:color="EA15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157A" w:themeColor="accent2"/>
          <w:left w:val="nil"/>
        </w:tcBorders>
      </w:tcPr>
    </w:tblStylePr>
    <w:tblStylePr w:type="swCell">
      <w:tblPr/>
      <w:tcPr>
        <w:tcBorders>
          <w:top w:val="double" w:sz="4" w:space="0" w:color="EA157A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EB80A" w:themeColor="accent3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80A" w:themeColor="accent3"/>
          <w:right w:val="single" w:sz="4" w:space="0" w:color="FEB80A" w:themeColor="accent3"/>
        </w:tcBorders>
      </w:tcPr>
    </w:tblStylePr>
    <w:tblStylePr w:type="band1Horz">
      <w:tblPr/>
      <w:tcPr>
        <w:tcBorders>
          <w:top w:val="single" w:sz="4" w:space="0" w:color="FEB80A" w:themeColor="accent3"/>
          <w:bottom w:val="single" w:sz="4" w:space="0" w:color="FEB80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80A" w:themeColor="accent3"/>
          <w:left w:val="nil"/>
        </w:tcBorders>
      </w:tcPr>
    </w:tblStylePr>
    <w:tblStylePr w:type="swCell">
      <w:tblPr/>
      <w:tcPr>
        <w:tcBorders>
          <w:top w:val="double" w:sz="4" w:space="0" w:color="FEB80A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00ADDC" w:themeColor="accent4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C" w:themeColor="accent4"/>
          <w:right w:val="single" w:sz="4" w:space="0" w:color="00ADDC" w:themeColor="accent4"/>
        </w:tcBorders>
      </w:tcPr>
    </w:tblStylePr>
    <w:tblStylePr w:type="band1Horz">
      <w:tblPr/>
      <w:tcPr>
        <w:tcBorders>
          <w:top w:val="single" w:sz="4" w:space="0" w:color="00ADDC" w:themeColor="accent4"/>
          <w:bottom w:val="single" w:sz="4" w:space="0" w:color="00ADD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C" w:themeColor="accent4"/>
          <w:left w:val="nil"/>
        </w:tcBorders>
      </w:tcPr>
    </w:tblStylePr>
    <w:tblStylePr w:type="swCell">
      <w:tblPr/>
      <w:tcPr>
        <w:tcBorders>
          <w:top w:val="double" w:sz="4" w:space="0" w:color="00ADDC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738AC8" w:themeColor="accent5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8AC8" w:themeColor="accent5"/>
          <w:right w:val="single" w:sz="4" w:space="0" w:color="738AC8" w:themeColor="accent5"/>
        </w:tcBorders>
      </w:tcPr>
    </w:tblStylePr>
    <w:tblStylePr w:type="band1Horz">
      <w:tblPr/>
      <w:tcPr>
        <w:tcBorders>
          <w:top w:val="single" w:sz="4" w:space="0" w:color="738AC8" w:themeColor="accent5"/>
          <w:bottom w:val="single" w:sz="4" w:space="0" w:color="738AC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8AC8" w:themeColor="accent5"/>
          <w:left w:val="nil"/>
        </w:tcBorders>
      </w:tcPr>
    </w:tblStylePr>
    <w:tblStylePr w:type="swCell">
      <w:tblPr/>
      <w:tcPr>
        <w:tcBorders>
          <w:top w:val="double" w:sz="4" w:space="0" w:color="738AC8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1AB39F" w:themeColor="accent6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B39F" w:themeColor="accent6"/>
          <w:right w:val="single" w:sz="4" w:space="0" w:color="1AB39F" w:themeColor="accent6"/>
        </w:tcBorders>
      </w:tcPr>
    </w:tblStylePr>
    <w:tblStylePr w:type="band1Horz">
      <w:tblPr/>
      <w:tcPr>
        <w:tcBorders>
          <w:top w:val="single" w:sz="4" w:space="0" w:color="1AB39F" w:themeColor="accent6"/>
          <w:bottom w:val="single" w:sz="4" w:space="0" w:color="1AB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B39F" w:themeColor="accent6"/>
          <w:left w:val="nil"/>
        </w:tcBorders>
      </w:tcPr>
    </w:tblStylePr>
    <w:tblStylePr w:type="swCell">
      <w:tblPr/>
      <w:tcPr>
        <w:tcBorders>
          <w:top w:val="double" w:sz="4" w:space="0" w:color="1AB39F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">
    <w:name w:val="List Table 4 Accent 2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">
    <w:name w:val="List Table 4 Accent 3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">
    <w:name w:val="List Table 4 Accent 4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">
    <w:name w:val="List Table 4 Accent 5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">
    <w:name w:val="List Table 4 Accent 6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f">
    <w:name w:val="List Table 5 Dark"/>
    <w:basedOn w:val="a4"/>
    <w:uiPriority w:val="50"/>
    <w:rsid w:val="00C2537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37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0B8" w:themeColor="accent1"/>
        <w:left w:val="single" w:sz="24" w:space="0" w:color="00A0B8" w:themeColor="accent1"/>
        <w:bottom w:val="single" w:sz="24" w:space="0" w:color="00A0B8" w:themeColor="accent1"/>
        <w:right w:val="single" w:sz="24" w:space="0" w:color="00A0B8" w:themeColor="accent1"/>
      </w:tblBorders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37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157A" w:themeColor="accent2"/>
        <w:left w:val="single" w:sz="24" w:space="0" w:color="EA157A" w:themeColor="accent2"/>
        <w:bottom w:val="single" w:sz="24" w:space="0" w:color="EA157A" w:themeColor="accent2"/>
        <w:right w:val="single" w:sz="24" w:space="0" w:color="EA157A" w:themeColor="accent2"/>
      </w:tblBorders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37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80A" w:themeColor="accent3"/>
        <w:left w:val="single" w:sz="24" w:space="0" w:color="FEB80A" w:themeColor="accent3"/>
        <w:bottom w:val="single" w:sz="24" w:space="0" w:color="FEB80A" w:themeColor="accent3"/>
        <w:right w:val="single" w:sz="24" w:space="0" w:color="FEB80A" w:themeColor="accent3"/>
      </w:tblBorders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37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C" w:themeColor="accent4"/>
        <w:left w:val="single" w:sz="24" w:space="0" w:color="00ADDC" w:themeColor="accent4"/>
        <w:bottom w:val="single" w:sz="24" w:space="0" w:color="00ADDC" w:themeColor="accent4"/>
        <w:right w:val="single" w:sz="24" w:space="0" w:color="00ADDC" w:themeColor="accent4"/>
      </w:tblBorders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37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8AC8" w:themeColor="accent5"/>
        <w:left w:val="single" w:sz="24" w:space="0" w:color="738AC8" w:themeColor="accent5"/>
        <w:bottom w:val="single" w:sz="24" w:space="0" w:color="738AC8" w:themeColor="accent5"/>
        <w:right w:val="single" w:sz="24" w:space="0" w:color="738AC8" w:themeColor="accent5"/>
      </w:tblBorders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37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AB39F" w:themeColor="accent6"/>
        <w:left w:val="single" w:sz="24" w:space="0" w:color="1AB39F" w:themeColor="accent6"/>
        <w:bottom w:val="single" w:sz="24" w:space="0" w:color="1AB39F" w:themeColor="accent6"/>
        <w:right w:val="single" w:sz="24" w:space="0" w:color="1AB39F" w:themeColor="accent6"/>
      </w:tblBorders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C253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371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00A0B8" w:themeColor="accent1"/>
        <w:bottom w:val="single" w:sz="4" w:space="0" w:color="00A0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0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">
    <w:name w:val="List Table 6 Colorful Accent 2"/>
    <w:basedOn w:val="a4"/>
    <w:uiPriority w:val="51"/>
    <w:rsid w:val="00C25371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EA157A" w:themeColor="accent2"/>
        <w:bottom w:val="single" w:sz="4" w:space="0" w:color="EA157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15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">
    <w:name w:val="List Table 6 Colorful Accent 3"/>
    <w:basedOn w:val="a4"/>
    <w:uiPriority w:val="51"/>
    <w:rsid w:val="00C25371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B80A" w:themeColor="accent3"/>
        <w:bottom w:val="single" w:sz="4" w:space="0" w:color="FEB80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80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">
    <w:name w:val="List Table 6 Colorful Accent 4"/>
    <w:basedOn w:val="a4"/>
    <w:uiPriority w:val="51"/>
    <w:rsid w:val="00C25371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00ADDC" w:themeColor="accent4"/>
        <w:bottom w:val="single" w:sz="4" w:space="0" w:color="00ADD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DD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">
    <w:name w:val="List Table 6 Colorful Accent 5"/>
    <w:basedOn w:val="a4"/>
    <w:uiPriority w:val="51"/>
    <w:rsid w:val="00C25371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738AC8" w:themeColor="accent5"/>
        <w:bottom w:val="single" w:sz="4" w:space="0" w:color="738AC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8AC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">
    <w:name w:val="List Table 6 Colorful Accent 6"/>
    <w:basedOn w:val="a4"/>
    <w:uiPriority w:val="51"/>
    <w:rsid w:val="00C25371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1AB39F" w:themeColor="accent6"/>
        <w:bottom w:val="single" w:sz="4" w:space="0" w:color="1AB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AB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a">
    <w:name w:val="List Table 7 Colorful"/>
    <w:basedOn w:val="a4"/>
    <w:uiPriority w:val="52"/>
    <w:rsid w:val="00C2537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371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0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0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0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0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371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15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15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15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15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371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80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80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80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80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371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371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8AC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8AC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8AC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8AC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371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AB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AB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AB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AB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E-mail Signature"/>
    <w:basedOn w:val="a2"/>
    <w:link w:val="affff9"/>
    <w:uiPriority w:val="99"/>
    <w:semiHidden/>
    <w:unhideWhenUsed/>
    <w:rsid w:val="00C25371"/>
    <w:pPr>
      <w:spacing w:before="0" w:after="0" w:line="240" w:lineRule="auto"/>
    </w:pPr>
  </w:style>
  <w:style w:type="character" w:customStyle="1" w:styleId="affff9">
    <w:name w:val="電子メール署名 (文字)"/>
    <w:basedOn w:val="a3"/>
    <w:link w:val="affff8"/>
    <w:uiPriority w:val="99"/>
    <w:semiHidden/>
    <w:rsid w:val="00C25371"/>
    <w:rPr>
      <w:rFonts w:ascii="Meiryo UI" w:eastAsia="Meiryo UI" w:hAnsi="Meiryo UI"/>
    </w:rPr>
  </w:style>
  <w:style w:type="paragraph" w:styleId="affffa">
    <w:name w:val="Salutation"/>
    <w:basedOn w:val="a2"/>
    <w:next w:val="a2"/>
    <w:link w:val="affffb"/>
    <w:uiPriority w:val="99"/>
    <w:semiHidden/>
    <w:unhideWhenUsed/>
    <w:rsid w:val="00C25371"/>
  </w:style>
  <w:style w:type="character" w:customStyle="1" w:styleId="affffb">
    <w:name w:val="挨拶文 (文字)"/>
    <w:basedOn w:val="a3"/>
    <w:link w:val="affffa"/>
    <w:uiPriority w:val="99"/>
    <w:semiHidden/>
    <w:rsid w:val="00C25371"/>
    <w:rPr>
      <w:rFonts w:ascii="Meiryo UI" w:eastAsia="Meiryo UI" w:hAnsi="Meiryo UI"/>
    </w:rPr>
  </w:style>
  <w:style w:type="table" w:styleId="1f2">
    <w:name w:val="Table Columns 1"/>
    <w:basedOn w:val="a4"/>
    <w:uiPriority w:val="99"/>
    <w:semiHidden/>
    <w:unhideWhenUsed/>
    <w:rsid w:val="00C253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C253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C253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C253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C253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c">
    <w:name w:val="Signature"/>
    <w:basedOn w:val="a2"/>
    <w:link w:val="affffd"/>
    <w:uiPriority w:val="99"/>
    <w:semiHidden/>
    <w:unhideWhenUsed/>
    <w:rsid w:val="00C25371"/>
    <w:pPr>
      <w:spacing w:before="0" w:after="0" w:line="240" w:lineRule="auto"/>
      <w:ind w:left="4320"/>
    </w:pPr>
  </w:style>
  <w:style w:type="character" w:customStyle="1" w:styleId="affffd">
    <w:name w:val="署名 (文字)"/>
    <w:basedOn w:val="a3"/>
    <w:link w:val="affffc"/>
    <w:uiPriority w:val="99"/>
    <w:semiHidden/>
    <w:rsid w:val="00C25371"/>
    <w:rPr>
      <w:rFonts w:ascii="Meiryo UI" w:eastAsia="Meiryo UI" w:hAnsi="Meiryo UI"/>
    </w:rPr>
  </w:style>
  <w:style w:type="table" w:styleId="1f3">
    <w:name w:val="Table Simple 1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C253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ubtle 1"/>
    <w:basedOn w:val="a4"/>
    <w:uiPriority w:val="99"/>
    <w:semiHidden/>
    <w:unhideWhenUsed/>
    <w:rsid w:val="00C253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rsid w:val="00C253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5">
    <w:name w:val="index 1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220" w:hanging="220"/>
    </w:pPr>
  </w:style>
  <w:style w:type="paragraph" w:styleId="2ff">
    <w:name w:val="index 2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440" w:hanging="220"/>
    </w:pPr>
  </w:style>
  <w:style w:type="paragraph" w:styleId="3f8">
    <w:name w:val="index 3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660" w:hanging="220"/>
    </w:pPr>
  </w:style>
  <w:style w:type="paragraph" w:styleId="4f2">
    <w:name w:val="index 4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880" w:hanging="220"/>
    </w:pPr>
  </w:style>
  <w:style w:type="paragraph" w:styleId="5f1">
    <w:name w:val="index 5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1100" w:hanging="220"/>
    </w:pPr>
  </w:style>
  <w:style w:type="paragraph" w:styleId="6b">
    <w:name w:val="index 6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1320" w:hanging="220"/>
    </w:pPr>
  </w:style>
  <w:style w:type="paragraph" w:styleId="7b">
    <w:name w:val="index 7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1540" w:hanging="220"/>
    </w:pPr>
  </w:style>
  <w:style w:type="paragraph" w:styleId="8a">
    <w:name w:val="index 8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1760" w:hanging="220"/>
    </w:pPr>
  </w:style>
  <w:style w:type="paragraph" w:styleId="99">
    <w:name w:val="index 9"/>
    <w:basedOn w:val="a2"/>
    <w:next w:val="a2"/>
    <w:autoRedefine/>
    <w:uiPriority w:val="99"/>
    <w:semiHidden/>
    <w:unhideWhenUsed/>
    <w:rsid w:val="00C25371"/>
    <w:pPr>
      <w:spacing w:before="0" w:after="0" w:line="240" w:lineRule="auto"/>
      <w:ind w:left="1980" w:hanging="220"/>
    </w:pPr>
  </w:style>
  <w:style w:type="paragraph" w:styleId="affffe">
    <w:name w:val="index heading"/>
    <w:basedOn w:val="a2"/>
    <w:next w:val="1f5"/>
    <w:uiPriority w:val="99"/>
    <w:semiHidden/>
    <w:unhideWhenUsed/>
    <w:rsid w:val="00C25371"/>
    <w:rPr>
      <w:rFonts w:cstheme="majorBidi"/>
      <w:b/>
      <w:bCs/>
    </w:rPr>
  </w:style>
  <w:style w:type="paragraph" w:styleId="afffff">
    <w:name w:val="Closing"/>
    <w:basedOn w:val="a2"/>
    <w:link w:val="afffff0"/>
    <w:uiPriority w:val="99"/>
    <w:semiHidden/>
    <w:unhideWhenUsed/>
    <w:rsid w:val="00C25371"/>
    <w:pPr>
      <w:spacing w:before="0" w:after="0" w:line="240" w:lineRule="auto"/>
      <w:ind w:left="4320"/>
    </w:pPr>
  </w:style>
  <w:style w:type="character" w:customStyle="1" w:styleId="afffff0">
    <w:name w:val="結語 (文字)"/>
    <w:basedOn w:val="a3"/>
    <w:link w:val="afffff"/>
    <w:uiPriority w:val="99"/>
    <w:semiHidden/>
    <w:rsid w:val="00C25371"/>
    <w:rPr>
      <w:rFonts w:ascii="Meiryo UI" w:eastAsia="Meiryo UI" w:hAnsi="Meiryo UI"/>
    </w:rPr>
  </w:style>
  <w:style w:type="table" w:styleId="afffff1">
    <w:name w:val="Table Grid"/>
    <w:basedOn w:val="a4"/>
    <w:uiPriority w:val="39"/>
    <w:rsid w:val="00C2537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6">
    <w:name w:val="Table Grid 1"/>
    <w:basedOn w:val="a4"/>
    <w:uiPriority w:val="99"/>
    <w:semiHidden/>
    <w:unhideWhenUsed/>
    <w:rsid w:val="00C253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C253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C253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C253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C253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C253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C253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Grid Table Light"/>
    <w:basedOn w:val="a4"/>
    <w:uiPriority w:val="40"/>
    <w:rsid w:val="00C253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7">
    <w:name w:val="Grid Table 1 Light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7CEDFF" w:themeColor="accent1" w:themeTint="66"/>
        <w:left w:val="single" w:sz="4" w:space="0" w:color="7CEDFF" w:themeColor="accent1" w:themeTint="66"/>
        <w:bottom w:val="single" w:sz="4" w:space="0" w:color="7CEDFF" w:themeColor="accent1" w:themeTint="66"/>
        <w:right w:val="single" w:sz="4" w:space="0" w:color="7CEDFF" w:themeColor="accent1" w:themeTint="66"/>
        <w:insideH w:val="single" w:sz="4" w:space="0" w:color="7CEDFF" w:themeColor="accent1" w:themeTint="66"/>
        <w:insideV w:val="single" w:sz="4" w:space="0" w:color="7CE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6A1C9" w:themeColor="accent2" w:themeTint="66"/>
        <w:left w:val="single" w:sz="4" w:space="0" w:color="F6A1C9" w:themeColor="accent2" w:themeTint="66"/>
        <w:bottom w:val="single" w:sz="4" w:space="0" w:color="F6A1C9" w:themeColor="accent2" w:themeTint="66"/>
        <w:right w:val="single" w:sz="4" w:space="0" w:color="F6A1C9" w:themeColor="accent2" w:themeTint="66"/>
        <w:insideH w:val="single" w:sz="4" w:space="0" w:color="F6A1C9" w:themeColor="accent2" w:themeTint="66"/>
        <w:insideV w:val="single" w:sz="4" w:space="0" w:color="F6A1C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EE29C" w:themeColor="accent3" w:themeTint="66"/>
        <w:left w:val="single" w:sz="4" w:space="0" w:color="FEE29C" w:themeColor="accent3" w:themeTint="66"/>
        <w:bottom w:val="single" w:sz="4" w:space="0" w:color="FEE29C" w:themeColor="accent3" w:themeTint="66"/>
        <w:right w:val="single" w:sz="4" w:space="0" w:color="FEE29C" w:themeColor="accent3" w:themeTint="66"/>
        <w:insideH w:val="single" w:sz="4" w:space="0" w:color="FEE29C" w:themeColor="accent3" w:themeTint="66"/>
        <w:insideV w:val="single" w:sz="4" w:space="0" w:color="FEE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8BE5FF" w:themeColor="accent4" w:themeTint="66"/>
        <w:left w:val="single" w:sz="4" w:space="0" w:color="8BE5FF" w:themeColor="accent4" w:themeTint="66"/>
        <w:bottom w:val="single" w:sz="4" w:space="0" w:color="8BE5FF" w:themeColor="accent4" w:themeTint="66"/>
        <w:right w:val="single" w:sz="4" w:space="0" w:color="8BE5FF" w:themeColor="accent4" w:themeTint="66"/>
        <w:insideH w:val="single" w:sz="4" w:space="0" w:color="8BE5FF" w:themeColor="accent4" w:themeTint="66"/>
        <w:insideV w:val="single" w:sz="4" w:space="0" w:color="8BE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C7D0E9" w:themeColor="accent5" w:themeTint="66"/>
        <w:left w:val="single" w:sz="4" w:space="0" w:color="C7D0E9" w:themeColor="accent5" w:themeTint="66"/>
        <w:bottom w:val="single" w:sz="4" w:space="0" w:color="C7D0E9" w:themeColor="accent5" w:themeTint="66"/>
        <w:right w:val="single" w:sz="4" w:space="0" w:color="C7D0E9" w:themeColor="accent5" w:themeTint="66"/>
        <w:insideH w:val="single" w:sz="4" w:space="0" w:color="C7D0E9" w:themeColor="accent5" w:themeTint="66"/>
        <w:insideV w:val="single" w:sz="4" w:space="0" w:color="C7D0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94EFE3" w:themeColor="accent6" w:themeTint="66"/>
        <w:left w:val="single" w:sz="4" w:space="0" w:color="94EFE3" w:themeColor="accent6" w:themeTint="66"/>
        <w:bottom w:val="single" w:sz="4" w:space="0" w:color="94EFE3" w:themeColor="accent6" w:themeTint="66"/>
        <w:right w:val="single" w:sz="4" w:space="0" w:color="94EFE3" w:themeColor="accent6" w:themeTint="66"/>
        <w:insideH w:val="single" w:sz="4" w:space="0" w:color="94EFE3" w:themeColor="accent6" w:themeTint="66"/>
        <w:insideV w:val="single" w:sz="4" w:space="0" w:color="94EFE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2" w:space="0" w:color="3BE4FF" w:themeColor="accent1" w:themeTint="99"/>
        <w:bottom w:val="single" w:sz="2" w:space="0" w:color="3BE4FF" w:themeColor="accent1" w:themeTint="99"/>
        <w:insideH w:val="single" w:sz="2" w:space="0" w:color="3BE4FF" w:themeColor="accent1" w:themeTint="99"/>
        <w:insideV w:val="single" w:sz="2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E4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0">
    <w:name w:val="Grid Table 2 Accent 2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2" w:space="0" w:color="F272AE" w:themeColor="accent2" w:themeTint="99"/>
        <w:bottom w:val="single" w:sz="2" w:space="0" w:color="F272AE" w:themeColor="accent2" w:themeTint="99"/>
        <w:insideH w:val="single" w:sz="2" w:space="0" w:color="F272AE" w:themeColor="accent2" w:themeTint="99"/>
        <w:insideV w:val="single" w:sz="2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72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0">
    <w:name w:val="Grid Table 2 Accent 3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2" w:space="0" w:color="FED36B" w:themeColor="accent3" w:themeTint="99"/>
        <w:bottom w:val="single" w:sz="2" w:space="0" w:color="FED36B" w:themeColor="accent3" w:themeTint="99"/>
        <w:insideH w:val="single" w:sz="2" w:space="0" w:color="FED36B" w:themeColor="accent3" w:themeTint="99"/>
        <w:insideV w:val="single" w:sz="2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36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0">
    <w:name w:val="Grid Table 2 Accent 4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2" w:space="0" w:color="51D9FF" w:themeColor="accent4" w:themeTint="99"/>
        <w:bottom w:val="single" w:sz="2" w:space="0" w:color="51D9FF" w:themeColor="accent4" w:themeTint="99"/>
        <w:insideH w:val="single" w:sz="2" w:space="0" w:color="51D9FF" w:themeColor="accent4" w:themeTint="99"/>
        <w:insideV w:val="single" w:sz="2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D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0">
    <w:name w:val="Grid Table 2 Accent 5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2" w:space="0" w:color="ABB8DE" w:themeColor="accent5" w:themeTint="99"/>
        <w:bottom w:val="single" w:sz="2" w:space="0" w:color="ABB8DE" w:themeColor="accent5" w:themeTint="99"/>
        <w:insideH w:val="single" w:sz="2" w:space="0" w:color="ABB8DE" w:themeColor="accent5" w:themeTint="99"/>
        <w:insideV w:val="single" w:sz="2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8D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0">
    <w:name w:val="Grid Table 2 Accent 6"/>
    <w:basedOn w:val="a4"/>
    <w:uiPriority w:val="47"/>
    <w:rsid w:val="00C25371"/>
    <w:pPr>
      <w:spacing w:after="0" w:line="240" w:lineRule="auto"/>
    </w:pPr>
    <w:tblPr>
      <w:tblStyleRowBandSize w:val="1"/>
      <w:tblStyleColBandSize w:val="1"/>
      <w:tblBorders>
        <w:top w:val="single" w:sz="2" w:space="0" w:color="5FE7D5" w:themeColor="accent6" w:themeTint="99"/>
        <w:bottom w:val="single" w:sz="2" w:space="0" w:color="5FE7D5" w:themeColor="accent6" w:themeTint="99"/>
        <w:insideH w:val="single" w:sz="2" w:space="0" w:color="5FE7D5" w:themeColor="accent6" w:themeTint="99"/>
        <w:insideV w:val="single" w:sz="2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E7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a">
    <w:name w:val="Grid Table 3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4f4">
    <w:name w:val="Grid Table 4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0">
    <w:name w:val="Grid Table 4 Accent 2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0">
    <w:name w:val="Grid Table 4 Accent 3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0">
    <w:name w:val="Grid Table 4 Accent 4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0">
    <w:name w:val="Grid Table 4 Accent 5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0">
    <w:name w:val="Grid Table 4 Accent 6"/>
    <w:basedOn w:val="a4"/>
    <w:uiPriority w:val="49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f3">
    <w:name w:val="Grid Table 5 Dark"/>
    <w:basedOn w:val="a4"/>
    <w:uiPriority w:val="50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7CEDFF" w:themeFill="accent1" w:themeFillTint="66"/>
      </w:tcPr>
    </w:tblStylePr>
  </w:style>
  <w:style w:type="table" w:styleId="5-20">
    <w:name w:val="Grid Table 5 Dark Accent 2"/>
    <w:basedOn w:val="a4"/>
    <w:uiPriority w:val="50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6A1C9" w:themeFill="accent2" w:themeFillTint="66"/>
      </w:tcPr>
    </w:tblStylePr>
  </w:style>
  <w:style w:type="table" w:styleId="5-30">
    <w:name w:val="Grid Table 5 Dark Accent 3"/>
    <w:basedOn w:val="a4"/>
    <w:uiPriority w:val="50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E29C" w:themeFill="accent3" w:themeFillTint="66"/>
      </w:tcPr>
    </w:tblStylePr>
  </w:style>
  <w:style w:type="table" w:styleId="5-40">
    <w:name w:val="Grid Table 5 Dark Accent 4"/>
    <w:basedOn w:val="a4"/>
    <w:uiPriority w:val="50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8BE5FF" w:themeFill="accent4" w:themeFillTint="66"/>
      </w:tcPr>
    </w:tblStylePr>
  </w:style>
  <w:style w:type="table" w:styleId="5-50">
    <w:name w:val="Grid Table 5 Dark Accent 5"/>
    <w:basedOn w:val="a4"/>
    <w:uiPriority w:val="50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C7D0E9" w:themeFill="accent5" w:themeFillTint="66"/>
      </w:tcPr>
    </w:tblStylePr>
  </w:style>
  <w:style w:type="table" w:styleId="5-60">
    <w:name w:val="Grid Table 5 Dark Accent 6"/>
    <w:basedOn w:val="a4"/>
    <w:uiPriority w:val="50"/>
    <w:rsid w:val="00C253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94EFE3" w:themeFill="accent6" w:themeFillTint="66"/>
      </w:tcPr>
    </w:tblStylePr>
  </w:style>
  <w:style w:type="table" w:styleId="6d">
    <w:name w:val="Grid Table 6 Colorful"/>
    <w:basedOn w:val="a4"/>
    <w:uiPriority w:val="51"/>
    <w:rsid w:val="00C253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371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0">
    <w:name w:val="Grid Table 6 Colorful Accent 2"/>
    <w:basedOn w:val="a4"/>
    <w:uiPriority w:val="51"/>
    <w:rsid w:val="00C25371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0">
    <w:name w:val="Grid Table 6 Colorful Accent 3"/>
    <w:basedOn w:val="a4"/>
    <w:uiPriority w:val="51"/>
    <w:rsid w:val="00C25371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0">
    <w:name w:val="Grid Table 6 Colorful Accent 4"/>
    <w:basedOn w:val="a4"/>
    <w:uiPriority w:val="51"/>
    <w:rsid w:val="00C25371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0">
    <w:name w:val="Grid Table 6 Colorful Accent 5"/>
    <w:basedOn w:val="a4"/>
    <w:uiPriority w:val="51"/>
    <w:rsid w:val="00C25371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0">
    <w:name w:val="Grid Table 6 Colorful Accent 6"/>
    <w:basedOn w:val="a4"/>
    <w:uiPriority w:val="51"/>
    <w:rsid w:val="00C25371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d">
    <w:name w:val="Grid Table 7 Colorful"/>
    <w:basedOn w:val="a4"/>
    <w:uiPriority w:val="52"/>
    <w:rsid w:val="00C253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371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371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371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371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371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371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C253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C253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C253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3">
    <w:name w:val="footnote reference"/>
    <w:basedOn w:val="a3"/>
    <w:uiPriority w:val="99"/>
    <w:semiHidden/>
    <w:unhideWhenUsed/>
    <w:rsid w:val="00C25371"/>
    <w:rPr>
      <w:rFonts w:ascii="Meiryo UI" w:eastAsia="Meiryo UI" w:hAnsi="Meiryo UI"/>
      <w:vertAlign w:val="superscript"/>
    </w:rPr>
  </w:style>
  <w:style w:type="character" w:styleId="afffff4">
    <w:name w:val="line number"/>
    <w:basedOn w:val="a3"/>
    <w:uiPriority w:val="99"/>
    <w:semiHidden/>
    <w:unhideWhenUsed/>
    <w:rsid w:val="00C25371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C253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C253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C253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4"/>
    <w:uiPriority w:val="99"/>
    <w:semiHidden/>
    <w:unhideWhenUsed/>
    <w:rsid w:val="00C25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6">
    <w:name w:val="Strong"/>
    <w:basedOn w:val="a3"/>
    <w:uiPriority w:val="22"/>
    <w:semiHidden/>
    <w:unhideWhenUsed/>
    <w:qFormat/>
    <w:rsid w:val="00C25371"/>
    <w:rPr>
      <w:rFonts w:ascii="Meiryo UI" w:eastAsia="Meiryo UI" w:hAnsi="Meiryo UI"/>
      <w:b/>
      <w:bCs/>
    </w:rPr>
  </w:style>
  <w:style w:type="character" w:styleId="afffff7">
    <w:name w:val="page number"/>
    <w:basedOn w:val="a3"/>
    <w:uiPriority w:val="99"/>
    <w:semiHidden/>
    <w:unhideWhenUsed/>
    <w:rsid w:val="00C25371"/>
    <w:rPr>
      <w:rFonts w:ascii="Meiryo UI" w:eastAsia="Meiryo UI" w:hAnsi="Meiryo UI"/>
    </w:rPr>
  </w:style>
  <w:style w:type="character" w:styleId="afffff8">
    <w:name w:val="Unresolved Mention"/>
    <w:basedOn w:val="a3"/>
    <w:uiPriority w:val="99"/>
    <w:semiHidden/>
    <w:unhideWhenUsed/>
    <w:rsid w:val="00096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tmp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tmp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tmp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is\AppData\Roaming\Microsoft\Templates\&#23398;&#29983;&#12524;&#12509;&#12540;&#12488;%20(&#20889;&#30495;&#20184;&#12365;)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BBEB4-FE58-4B3D-9B21-CF612417E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学生レポート (写真付き).dotx</Template>
  <TotalTime>307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</dc:creator>
  <cp:keywords/>
  <dc:description/>
  <cp:lastModifiedBy>ilis</cp:lastModifiedBy>
  <cp:revision>32</cp:revision>
  <cp:lastPrinted>2022-04-06T00:32:00Z</cp:lastPrinted>
  <dcterms:created xsi:type="dcterms:W3CDTF">2020-10-13T04:24:00Z</dcterms:created>
  <dcterms:modified xsi:type="dcterms:W3CDTF">2022-04-06T00:34:00Z</dcterms:modified>
</cp:coreProperties>
</file>